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68642" w14:textId="33011983" w:rsidR="00BB2D4F" w:rsidRPr="00D716D2" w:rsidRDefault="001E7830" w:rsidP="003948DB">
      <w:pPr>
        <w:pStyle w:val="Heading1"/>
      </w:pPr>
      <w:r w:rsidRPr="00D716D2">
        <w:t>Auckland</w:t>
      </w:r>
      <w:r w:rsidR="00BB2D4F" w:rsidRPr="00D716D2">
        <w:t>'</w:t>
      </w:r>
      <w:r w:rsidRPr="00D716D2">
        <w:t>s proposed public transport system</w:t>
      </w:r>
    </w:p>
    <w:p w14:paraId="4E373348" w14:textId="77777777" w:rsidR="00BB2D4F" w:rsidRPr="00D716D2" w:rsidRDefault="001E7830" w:rsidP="003948DB">
      <w:pPr>
        <w:rPr>
          <w:rStyle w:val="Emphasis"/>
        </w:rPr>
      </w:pPr>
      <w:r w:rsidRPr="00D716D2">
        <w:rPr>
          <w:rStyle w:val="Emphasis"/>
        </w:rPr>
        <w:t>A summary of the draft Regional Public Transport Plan 2023-2031</w:t>
      </w:r>
    </w:p>
    <w:p w14:paraId="3778C3CB" w14:textId="77777777" w:rsidR="001567B7" w:rsidRPr="00D716D2" w:rsidRDefault="004E48CF" w:rsidP="004E48CF">
      <w:pPr>
        <w:rPr>
          <w:b/>
          <w:bCs/>
        </w:rPr>
      </w:pPr>
      <w:r w:rsidRPr="00D716D2">
        <w:rPr>
          <w:b/>
          <w:bCs/>
        </w:rPr>
        <w:t>We've been listening to Aucklanders and have developed short-and long-term plans to improve public transport</w:t>
      </w:r>
      <w:r w:rsidR="004E483F" w:rsidRPr="00D716D2">
        <w:rPr>
          <w:b/>
          <w:bCs/>
        </w:rPr>
        <w:t>.</w:t>
      </w:r>
    </w:p>
    <w:p w14:paraId="09281EDC" w14:textId="751A758E" w:rsidR="004E48CF" w:rsidRPr="00D716D2" w:rsidRDefault="004E48CF" w:rsidP="004E48CF">
      <w:pPr>
        <w:rPr>
          <w:b/>
          <w:bCs/>
        </w:rPr>
      </w:pPr>
      <w:r w:rsidRPr="00D716D2">
        <w:rPr>
          <w:b/>
          <w:bCs/>
        </w:rPr>
        <w:t>Now's it's time to tell us if we're on the right track</w:t>
      </w:r>
      <w:r w:rsidR="004E483F" w:rsidRPr="00D716D2">
        <w:rPr>
          <w:b/>
          <w:bCs/>
        </w:rPr>
        <w:t>.</w:t>
      </w:r>
    </w:p>
    <w:p w14:paraId="0F624DEC" w14:textId="174F8522" w:rsidR="003948DB" w:rsidRPr="00D716D2" w:rsidRDefault="003948DB" w:rsidP="003948DB">
      <w:r w:rsidRPr="00D716D2">
        <w:t>Produced 2023 by Accessible Formats Service, Blind Low Vision NZ, Auckland.</w:t>
      </w:r>
    </w:p>
    <w:p w14:paraId="48067563" w14:textId="5EA8DF14" w:rsidR="003948DB" w:rsidRPr="00D716D2" w:rsidRDefault="003948DB" w:rsidP="003948DB">
      <w:pPr>
        <w:pStyle w:val="Heading1"/>
      </w:pPr>
      <w:r w:rsidRPr="00D716D2">
        <w:t>Transcriber's Note</w:t>
      </w:r>
      <w:r w:rsidR="004E483F" w:rsidRPr="00D716D2">
        <w:t>s</w:t>
      </w:r>
    </w:p>
    <w:p w14:paraId="3AD22D5C" w14:textId="77777777" w:rsidR="003948DB" w:rsidRPr="00D716D2" w:rsidRDefault="003948DB" w:rsidP="003948DB">
      <w:r w:rsidRPr="00D716D2">
        <w:t xml:space="preserve">If reading this </w:t>
      </w:r>
      <w:proofErr w:type="spellStart"/>
      <w:r w:rsidRPr="00D716D2">
        <w:t>etext</w:t>
      </w:r>
      <w:proofErr w:type="spellEnd"/>
      <w:r w:rsidRPr="00D716D2">
        <w:t xml:space="preserve"> on a portable braille device, please note that it is </w:t>
      </w:r>
      <w:proofErr w:type="spellStart"/>
      <w:r w:rsidRPr="00D716D2">
        <w:t>unproofed</w:t>
      </w:r>
      <w:proofErr w:type="spellEnd"/>
      <w:r w:rsidRPr="00D716D2">
        <w:t xml:space="preserve"> by touch.</w:t>
      </w:r>
    </w:p>
    <w:p w14:paraId="608B389D" w14:textId="720B30EA" w:rsidR="00BA79EE" w:rsidRPr="00D716D2" w:rsidRDefault="00360880" w:rsidP="003948DB">
      <w:r w:rsidRPr="00D716D2">
        <w:t>Page numbers have been omitted</w:t>
      </w:r>
      <w:r w:rsidR="00656679" w:rsidRPr="00D716D2">
        <w:t xml:space="preserve"> </w:t>
      </w:r>
      <w:r w:rsidRPr="00D716D2">
        <w:t xml:space="preserve">as per the print from this </w:t>
      </w:r>
      <w:proofErr w:type="spellStart"/>
      <w:r w:rsidRPr="00D716D2">
        <w:t>etext</w:t>
      </w:r>
      <w:proofErr w:type="spellEnd"/>
      <w:r w:rsidRPr="00D716D2">
        <w:t xml:space="preserve"> edition</w:t>
      </w:r>
      <w:r w:rsidR="00BA79EE" w:rsidRPr="00D716D2">
        <w:t>.</w:t>
      </w:r>
    </w:p>
    <w:p w14:paraId="329C8865" w14:textId="58123C10" w:rsidR="004E48CF" w:rsidRPr="00D716D2" w:rsidRDefault="00822514" w:rsidP="003948DB">
      <w:r w:rsidRPr="00D716D2">
        <w:t>M</w:t>
      </w:r>
      <w:r w:rsidR="00CA29D2" w:rsidRPr="00D716D2">
        <w:t xml:space="preserve">aps </w:t>
      </w:r>
      <w:r w:rsidRPr="00D716D2">
        <w:t>are</w:t>
      </w:r>
      <w:r w:rsidR="00CA29D2" w:rsidRPr="00D716D2">
        <w:t xml:space="preserve"> omitted</w:t>
      </w:r>
      <w:r w:rsidRPr="00D716D2">
        <w:t xml:space="preserve"> and information from the maps have been listed.</w:t>
      </w:r>
    </w:p>
    <w:p w14:paraId="0EB804A3" w14:textId="3FCAE4D9" w:rsidR="004E483F" w:rsidRPr="00D716D2" w:rsidRDefault="004E483F" w:rsidP="00B5218A">
      <w:pPr>
        <w:pStyle w:val="Heading1"/>
      </w:pPr>
      <w:r w:rsidRPr="00D716D2">
        <w:t>Auckland's proposed public transport system</w:t>
      </w:r>
    </w:p>
    <w:p w14:paraId="29456179" w14:textId="77777777" w:rsidR="00BB2D4F" w:rsidRPr="00D716D2" w:rsidRDefault="001E7830" w:rsidP="007F5D9C">
      <w:pPr>
        <w:pStyle w:val="Heading2"/>
      </w:pPr>
      <w:r w:rsidRPr="00D716D2">
        <w:t>A quick overview</w:t>
      </w:r>
    </w:p>
    <w:p w14:paraId="09E50867" w14:textId="6D15DF7F" w:rsidR="00BB2D4F" w:rsidRPr="00D716D2" w:rsidRDefault="001E7830" w:rsidP="007F5D9C">
      <w:pPr>
        <w:pStyle w:val="Heading3"/>
      </w:pPr>
      <w:r w:rsidRPr="00D716D2">
        <w:t>What</w:t>
      </w:r>
      <w:r w:rsidR="00BB2D4F" w:rsidRPr="00D716D2">
        <w:t>'</w:t>
      </w:r>
      <w:r w:rsidRPr="00D716D2">
        <w:t>s the purpose of this summary?</w:t>
      </w:r>
    </w:p>
    <w:p w14:paraId="7576A1A1" w14:textId="77777777" w:rsidR="00BB2D4F" w:rsidRPr="00D716D2" w:rsidRDefault="001E7830" w:rsidP="007F5D9C">
      <w:r w:rsidRPr="00D716D2">
        <w:t>To provide an overview of the key issues and initiatives covered in the draft Regional Public Transport Plan (RPTP). The aim of this document is to highlight things from the plan that Aucklanders are likely to be most interested in.</w:t>
      </w:r>
    </w:p>
    <w:p w14:paraId="64632F4A" w14:textId="5345D029" w:rsidR="00BB2D4F" w:rsidRPr="00D716D2" w:rsidRDefault="001E7830" w:rsidP="003832C3">
      <w:r w:rsidRPr="00D716D2">
        <w:t xml:space="preserve">To view the full RPTP document please visit </w:t>
      </w:r>
      <w:hyperlink r:id="rId6" w:history="1">
        <w:r w:rsidR="00C20450" w:rsidRPr="00D716D2">
          <w:rPr>
            <w:rStyle w:val="Hyperlink"/>
            <w:color w:val="auto"/>
          </w:rPr>
          <w:t>AT.govt.nz/</w:t>
        </w:r>
        <w:proofErr w:type="spellStart"/>
        <w:r w:rsidR="00C20450" w:rsidRPr="00D716D2">
          <w:rPr>
            <w:rStyle w:val="Hyperlink"/>
            <w:color w:val="auto"/>
          </w:rPr>
          <w:t>rptp</w:t>
        </w:r>
        <w:proofErr w:type="spellEnd"/>
      </w:hyperlink>
    </w:p>
    <w:p w14:paraId="21159374" w14:textId="77777777" w:rsidR="00BB2D4F" w:rsidRPr="00D716D2" w:rsidRDefault="001E7830" w:rsidP="00A575D6">
      <w:pPr>
        <w:pStyle w:val="Heading3"/>
      </w:pPr>
      <w:r w:rsidRPr="00D716D2">
        <w:t>How can you get involved?</w:t>
      </w:r>
    </w:p>
    <w:p w14:paraId="03174F03" w14:textId="5197C768" w:rsidR="00BB2D4F" w:rsidRPr="00D716D2" w:rsidRDefault="001E7830" w:rsidP="007F5D9C">
      <w:r w:rsidRPr="00D716D2">
        <w:rPr>
          <w:b/>
          <w:bCs/>
        </w:rPr>
        <w:t>We want to hear your thoughts on our draft short</w:t>
      </w:r>
      <w:r w:rsidR="00BB2D4F" w:rsidRPr="00D716D2">
        <w:rPr>
          <w:b/>
          <w:bCs/>
        </w:rPr>
        <w:t>-</w:t>
      </w:r>
      <w:r w:rsidRPr="00D716D2">
        <w:rPr>
          <w:b/>
          <w:bCs/>
        </w:rPr>
        <w:t>and longer-term plans for public transport (PT).</w:t>
      </w:r>
      <w:r w:rsidRPr="00D716D2">
        <w:t xml:space="preserve"> Your feedback will influence our final plan.</w:t>
      </w:r>
    </w:p>
    <w:p w14:paraId="3429591A" w14:textId="77777777" w:rsidR="004954A3" w:rsidRPr="00D716D2" w:rsidRDefault="00A430FA" w:rsidP="004954A3">
      <w:pPr>
        <w:pStyle w:val="BlockquoteDAISY"/>
      </w:pPr>
      <w:r w:rsidRPr="00D716D2">
        <w:t>We</w:t>
      </w:r>
      <w:r w:rsidR="00BB2D4F" w:rsidRPr="00D716D2">
        <w:t>'</w:t>
      </w:r>
      <w:r w:rsidRPr="00D716D2">
        <w:t xml:space="preserve">ve heard your frustrations about </w:t>
      </w:r>
      <w:r w:rsidR="00BF404F" w:rsidRPr="00D716D2">
        <w:t xml:space="preserve">the </w:t>
      </w:r>
      <w:r w:rsidRPr="00D716D2">
        <w:t xml:space="preserve">PT system, and we are working to </w:t>
      </w:r>
      <w:r w:rsidR="00BF404F" w:rsidRPr="00D716D2">
        <w:t>address</w:t>
      </w:r>
      <w:r w:rsidRPr="00D716D2">
        <w:t xml:space="preserve"> them.</w:t>
      </w:r>
    </w:p>
    <w:p w14:paraId="745316B0" w14:textId="10980CA2" w:rsidR="00BB2D4F" w:rsidRPr="00D716D2" w:rsidRDefault="00A430FA" w:rsidP="004954A3">
      <w:pPr>
        <w:pStyle w:val="BlockquoteDAISY"/>
      </w:pPr>
      <w:r w:rsidRPr="00D716D2">
        <w:t>Let us know if we</w:t>
      </w:r>
      <w:r w:rsidR="00BB2D4F" w:rsidRPr="00D716D2">
        <w:t>'</w:t>
      </w:r>
      <w:r w:rsidRPr="00D716D2">
        <w:t>re on the right track.</w:t>
      </w:r>
    </w:p>
    <w:p w14:paraId="63268A59" w14:textId="553FD246" w:rsidR="00BB2D4F" w:rsidRPr="00D716D2" w:rsidRDefault="001E7830" w:rsidP="007F5D9C">
      <w:r w:rsidRPr="00D716D2">
        <w:t>If you don</w:t>
      </w:r>
      <w:r w:rsidR="00BB2D4F" w:rsidRPr="00D716D2">
        <w:t>'</w:t>
      </w:r>
      <w:r w:rsidRPr="00D716D2">
        <w:t>t have time to read our proposals, you can still share your thoughts by completing the general question in our online survey.</w:t>
      </w:r>
    </w:p>
    <w:p w14:paraId="19C154D3" w14:textId="25DDD784" w:rsidR="00BB2D4F" w:rsidRPr="00D716D2" w:rsidRDefault="001E7830" w:rsidP="007F5D9C">
      <w:pPr>
        <w:rPr>
          <w:b/>
          <w:bCs/>
        </w:rPr>
      </w:pPr>
      <w:r w:rsidRPr="00D716D2">
        <w:rPr>
          <w:b/>
          <w:bCs/>
        </w:rPr>
        <w:lastRenderedPageBreak/>
        <w:t>Here</w:t>
      </w:r>
      <w:r w:rsidR="00BB2D4F" w:rsidRPr="00D716D2">
        <w:rPr>
          <w:b/>
          <w:bCs/>
        </w:rPr>
        <w:t>'</w:t>
      </w:r>
      <w:r w:rsidRPr="00D716D2">
        <w:rPr>
          <w:b/>
          <w:bCs/>
        </w:rPr>
        <w:t>s how you can have your say:</w:t>
      </w:r>
    </w:p>
    <w:p w14:paraId="2DE464A3" w14:textId="77777777" w:rsidR="00BB2D4F" w:rsidRPr="00D716D2" w:rsidRDefault="00A575D6" w:rsidP="00C20450">
      <w:pPr>
        <w:rPr>
          <w:bCs/>
        </w:rPr>
      </w:pPr>
      <w:r w:rsidRPr="00D716D2">
        <w:rPr>
          <w:bCs/>
        </w:rPr>
        <w:t xml:space="preserve">Online Survey: </w:t>
      </w:r>
      <w:hyperlink r:id="rId7" w:history="1">
        <w:r w:rsidRPr="00D716D2">
          <w:rPr>
            <w:rStyle w:val="Hyperlink"/>
            <w:color w:val="auto"/>
          </w:rPr>
          <w:t>AT.govt.nz/</w:t>
        </w:r>
        <w:proofErr w:type="spellStart"/>
        <w:r w:rsidRPr="00D716D2">
          <w:rPr>
            <w:rStyle w:val="Hyperlink"/>
            <w:color w:val="auto"/>
          </w:rPr>
          <w:t>rptp</w:t>
        </w:r>
        <w:proofErr w:type="spellEnd"/>
      </w:hyperlink>
    </w:p>
    <w:p w14:paraId="3F2DFD95" w14:textId="77777777" w:rsidR="00BB2D4F" w:rsidRPr="00D716D2" w:rsidRDefault="00A575D6" w:rsidP="00A575D6">
      <w:r w:rsidRPr="00D716D2">
        <w:t>Contact us to request a freepost hardcopy feedback form</w:t>
      </w:r>
    </w:p>
    <w:p w14:paraId="00136AB6" w14:textId="663D4E2F" w:rsidR="00BB2D4F" w:rsidRDefault="00C13E85" w:rsidP="00A575D6">
      <w:pPr>
        <w:rPr>
          <w:rStyle w:val="Hyperlink"/>
          <w:color w:val="auto"/>
        </w:rPr>
      </w:pPr>
      <w:r w:rsidRPr="00D716D2">
        <w:t xml:space="preserve">Email: </w:t>
      </w:r>
      <w:hyperlink r:id="rId8" w:history="1">
        <w:r w:rsidRPr="00D716D2">
          <w:rPr>
            <w:rStyle w:val="Hyperlink"/>
            <w:color w:val="auto"/>
          </w:rPr>
          <w:t>rptp@at.govt.nz</w:t>
        </w:r>
      </w:hyperlink>
    </w:p>
    <w:p w14:paraId="60D92D17" w14:textId="291F5856" w:rsidR="002455BC" w:rsidRPr="00D716D2" w:rsidRDefault="005E123F" w:rsidP="00A575D6">
      <w:r>
        <w:rPr>
          <w:rStyle w:val="Hyperlink"/>
          <w:color w:val="auto"/>
        </w:rPr>
        <w:t>Verbal feedback: call us or talk to us in-person</w:t>
      </w:r>
    </w:p>
    <w:p w14:paraId="627863E2" w14:textId="77777777" w:rsidR="00BB2D4F" w:rsidRPr="00D716D2" w:rsidRDefault="001E7830" w:rsidP="007F5D9C">
      <w:r w:rsidRPr="00D716D2">
        <w:t xml:space="preserve">Give your views until </w:t>
      </w:r>
      <w:r w:rsidRPr="00D716D2">
        <w:rPr>
          <w:b/>
          <w:bCs/>
        </w:rPr>
        <w:t>Sunday 13 August 2023.</w:t>
      </w:r>
    </w:p>
    <w:p w14:paraId="7904FC43" w14:textId="77777777" w:rsidR="00BB2D4F" w:rsidRPr="00D716D2" w:rsidRDefault="001E7830" w:rsidP="007F5D9C">
      <w:pPr>
        <w:rPr>
          <w:b/>
          <w:bCs/>
        </w:rPr>
      </w:pPr>
      <w:r w:rsidRPr="00D716D2">
        <w:rPr>
          <w:b/>
          <w:bCs/>
        </w:rPr>
        <w:t>Want to talk to us?</w:t>
      </w:r>
    </w:p>
    <w:p w14:paraId="15E39962" w14:textId="77777777" w:rsidR="00BB2D4F" w:rsidRPr="00D716D2" w:rsidRDefault="00C13E85" w:rsidP="007F5D9C">
      <w:pPr>
        <w:rPr>
          <w:b/>
          <w:bCs/>
        </w:rPr>
      </w:pPr>
      <w:r w:rsidRPr="00D716D2">
        <w:rPr>
          <w:b/>
        </w:rPr>
        <w:t>Phone: (09) 355 3553</w:t>
      </w:r>
    </w:p>
    <w:p w14:paraId="64347F3C" w14:textId="5CF9773D" w:rsidR="00BB2D4F" w:rsidRPr="00D716D2" w:rsidRDefault="00C13E85" w:rsidP="007F5D9C">
      <w:r w:rsidRPr="00D716D2">
        <w:t xml:space="preserve">Email: </w:t>
      </w:r>
      <w:hyperlink r:id="rId9" w:history="1">
        <w:r w:rsidRPr="00D716D2">
          <w:rPr>
            <w:rStyle w:val="Hyperlink"/>
            <w:color w:val="auto"/>
          </w:rPr>
          <w:t>rptp@at.govt.nz</w:t>
        </w:r>
      </w:hyperlink>
    </w:p>
    <w:p w14:paraId="65543332" w14:textId="77777777" w:rsidR="00BB2D4F" w:rsidRPr="00D716D2" w:rsidRDefault="00C13E85" w:rsidP="00C20450">
      <w:r w:rsidRPr="00D716D2">
        <w:t xml:space="preserve">Talk to us in person: visit </w:t>
      </w:r>
      <w:hyperlink r:id="rId10" w:history="1">
        <w:r w:rsidRPr="00D716D2">
          <w:rPr>
            <w:rStyle w:val="Hyperlink"/>
            <w:color w:val="auto"/>
          </w:rPr>
          <w:t>AT.govt.nz/</w:t>
        </w:r>
        <w:proofErr w:type="spellStart"/>
        <w:r w:rsidRPr="00D716D2">
          <w:rPr>
            <w:rStyle w:val="Hyperlink"/>
            <w:color w:val="auto"/>
          </w:rPr>
          <w:t>rptp</w:t>
        </w:r>
        <w:proofErr w:type="spellEnd"/>
      </w:hyperlink>
      <w:r w:rsidRPr="00D716D2">
        <w:t xml:space="preserve"> for details</w:t>
      </w:r>
    </w:p>
    <w:p w14:paraId="4090E981" w14:textId="77777777" w:rsidR="00BB2D4F" w:rsidRPr="00D716D2" w:rsidRDefault="00BD778B" w:rsidP="00BD778B">
      <w:pPr>
        <w:pStyle w:val="Prodnote-OptionalDAISY"/>
      </w:pPr>
      <w:r w:rsidRPr="00D716D2">
        <w:t>Box:</w:t>
      </w:r>
    </w:p>
    <w:p w14:paraId="40955C48" w14:textId="77777777" w:rsidR="00BB2D4F" w:rsidRPr="00D716D2" w:rsidRDefault="00A430FA" w:rsidP="00BD778B">
      <w:pPr>
        <w:pStyle w:val="Heading3"/>
      </w:pPr>
      <w:r w:rsidRPr="00D716D2">
        <w:t>Key phrases and abbreviations</w:t>
      </w:r>
    </w:p>
    <w:p w14:paraId="10273E1A" w14:textId="383B2B9E" w:rsidR="00BB2D4F" w:rsidRPr="00D716D2" w:rsidRDefault="00A430FA" w:rsidP="007F5D9C">
      <w:r w:rsidRPr="00D716D2">
        <w:rPr>
          <w:b/>
          <w:bCs/>
        </w:rPr>
        <w:t>PT</w:t>
      </w:r>
      <w:r w:rsidR="00BB2D4F" w:rsidRPr="00D716D2">
        <w:t xml:space="preserve"> = </w:t>
      </w:r>
      <w:r w:rsidRPr="00D716D2">
        <w:t>Public Transport (trains, buses, ferries, and on-demand services)</w:t>
      </w:r>
    </w:p>
    <w:p w14:paraId="4FB37D09" w14:textId="66A32C7C" w:rsidR="00BB2D4F" w:rsidRPr="00D716D2" w:rsidRDefault="00A430FA" w:rsidP="007F5D9C">
      <w:r w:rsidRPr="00D716D2">
        <w:rPr>
          <w:b/>
          <w:bCs/>
        </w:rPr>
        <w:t>RPTP</w:t>
      </w:r>
      <w:r w:rsidR="00BB2D4F" w:rsidRPr="00D716D2">
        <w:t xml:space="preserve"> = </w:t>
      </w:r>
      <w:r w:rsidRPr="00D716D2">
        <w:t>Regional Public Transport Plan</w:t>
      </w:r>
    </w:p>
    <w:p w14:paraId="66E1BA3F" w14:textId="38ECD5DE" w:rsidR="00BB2D4F" w:rsidRPr="00D716D2" w:rsidRDefault="00A430FA" w:rsidP="007F5D9C">
      <w:r w:rsidRPr="00D716D2">
        <w:rPr>
          <w:b/>
          <w:bCs/>
        </w:rPr>
        <w:t>Rapid Transit Network</w:t>
      </w:r>
      <w:r w:rsidR="00BB2D4F" w:rsidRPr="00D716D2">
        <w:t xml:space="preserve"> = </w:t>
      </w:r>
      <w:r w:rsidRPr="00D716D2">
        <w:t>The network of PT services that operate:</w:t>
      </w:r>
    </w:p>
    <w:p w14:paraId="6494A236" w14:textId="77777777" w:rsidR="00164E34" w:rsidRPr="00D716D2" w:rsidRDefault="00BD778B" w:rsidP="00C644C1">
      <w:pPr>
        <w:pStyle w:val="ListParagraph"/>
        <w:numPr>
          <w:ilvl w:val="0"/>
          <w:numId w:val="9"/>
        </w:numPr>
      </w:pPr>
      <w:r w:rsidRPr="00D716D2">
        <w:t>a</w:t>
      </w:r>
      <w:r w:rsidR="00A430FA" w:rsidRPr="00D716D2">
        <w:t>t least every 15 mins, 7am-7pm, 7 days a wee</w:t>
      </w:r>
      <w:r w:rsidR="00BB2D4F" w:rsidRPr="00D716D2">
        <w:t>k</w:t>
      </w:r>
    </w:p>
    <w:p w14:paraId="79E1903F" w14:textId="7AB749BC" w:rsidR="00BB2D4F" w:rsidRPr="00D716D2" w:rsidRDefault="00BB2D4F" w:rsidP="00C644C1">
      <w:pPr>
        <w:pStyle w:val="ListParagraph"/>
        <w:numPr>
          <w:ilvl w:val="0"/>
          <w:numId w:val="9"/>
        </w:numPr>
      </w:pPr>
      <w:r w:rsidRPr="00D716D2">
        <w:t>o</w:t>
      </w:r>
      <w:r w:rsidR="00A430FA" w:rsidRPr="00D716D2">
        <w:t>n routes which are separated from general traffic, such as rail lines, the Northern Busway, and the Eastern Busway.</w:t>
      </w:r>
    </w:p>
    <w:p w14:paraId="6D06281A" w14:textId="41E1A045" w:rsidR="00BB2D4F" w:rsidRPr="00D716D2" w:rsidRDefault="00A430FA" w:rsidP="007F5D9C">
      <w:r w:rsidRPr="00D716D2">
        <w:rPr>
          <w:b/>
          <w:bCs/>
        </w:rPr>
        <w:t>Frequent Transit Network</w:t>
      </w:r>
      <w:r w:rsidR="00BB2D4F" w:rsidRPr="00D716D2">
        <w:t xml:space="preserve"> = </w:t>
      </w:r>
      <w:r w:rsidRPr="00D716D2">
        <w:t>The network of PT services that operate:</w:t>
      </w:r>
    </w:p>
    <w:p w14:paraId="11B733A1" w14:textId="77777777" w:rsidR="00164E34" w:rsidRPr="00D716D2" w:rsidRDefault="00BD778B" w:rsidP="00C644C1">
      <w:pPr>
        <w:pStyle w:val="ListParagraph"/>
        <w:numPr>
          <w:ilvl w:val="0"/>
          <w:numId w:val="45"/>
        </w:numPr>
      </w:pPr>
      <w:r w:rsidRPr="00D716D2">
        <w:t>a</w:t>
      </w:r>
      <w:r w:rsidR="00A430FA" w:rsidRPr="00D716D2">
        <w:t>t least every 15</w:t>
      </w:r>
      <w:r w:rsidR="00170B93" w:rsidRPr="00D716D2">
        <w:t xml:space="preserve"> </w:t>
      </w:r>
      <w:r w:rsidR="00A430FA" w:rsidRPr="00D716D2">
        <w:t>mins, 7am-7pm, 7 days a wee</w:t>
      </w:r>
      <w:r w:rsidR="00BB2D4F" w:rsidRPr="00D716D2">
        <w:t>k</w:t>
      </w:r>
    </w:p>
    <w:p w14:paraId="666A7320" w14:textId="66D27218" w:rsidR="00BB2D4F" w:rsidRPr="00D716D2" w:rsidRDefault="00BB2D4F" w:rsidP="00C644C1">
      <w:pPr>
        <w:pStyle w:val="ListParagraph"/>
        <w:numPr>
          <w:ilvl w:val="0"/>
          <w:numId w:val="45"/>
        </w:numPr>
      </w:pPr>
      <w:r w:rsidRPr="00D716D2">
        <w:t>o</w:t>
      </w:r>
      <w:r w:rsidR="00A430FA" w:rsidRPr="00D716D2">
        <w:t>n routes</w:t>
      </w:r>
      <w:r w:rsidR="00BD778B" w:rsidRPr="00D716D2">
        <w:t xml:space="preserve"> that are not fully separated from general traffic, but often have some form of priority such as bus lanes.</w:t>
      </w:r>
    </w:p>
    <w:p w14:paraId="6112CE44" w14:textId="77777777" w:rsidR="00BB2D4F" w:rsidRPr="00D716D2" w:rsidRDefault="00BD778B" w:rsidP="00BD778B">
      <w:pPr>
        <w:pStyle w:val="Prodnote-OptionalDAISY"/>
      </w:pPr>
      <w:r w:rsidRPr="00D716D2">
        <w:t>End Box.</w:t>
      </w:r>
    </w:p>
    <w:p w14:paraId="67812218" w14:textId="3840BDA4" w:rsidR="00BB2D4F" w:rsidRPr="00D716D2" w:rsidRDefault="001E7830" w:rsidP="00BD778B">
      <w:pPr>
        <w:pStyle w:val="Heading2"/>
      </w:pPr>
      <w:r w:rsidRPr="00D716D2">
        <w:t>Why we need to invest in PT</w:t>
      </w:r>
    </w:p>
    <w:p w14:paraId="50FD59E6" w14:textId="3511C041" w:rsidR="00BB2D4F" w:rsidRPr="00D716D2" w:rsidRDefault="001E7830" w:rsidP="007F5D9C">
      <w:r w:rsidRPr="00D716D2">
        <w:rPr>
          <w:b/>
          <w:bCs/>
        </w:rPr>
        <w:t>It</w:t>
      </w:r>
      <w:r w:rsidR="00BB2D4F" w:rsidRPr="00D716D2">
        <w:rPr>
          <w:b/>
          <w:bCs/>
        </w:rPr>
        <w:t>'</w:t>
      </w:r>
      <w:r w:rsidRPr="00D716D2">
        <w:rPr>
          <w:b/>
          <w:bCs/>
        </w:rPr>
        <w:t>s not sustainable or efficient to grow Auckland in a way that is heavily reliant on private vehicles and ever-widening roads to get around.</w:t>
      </w:r>
      <w:r w:rsidRPr="00D716D2">
        <w:t xml:space="preserve"> Such an approach results in many negative effects such as lack of genuine travel choices, increasing traffic congestion, communities dominated by roads and traffic, increasing costs and space requirements to upgrade roads to accommodate growth, more emissions and pollution, and more deaths and serious injuries.</w:t>
      </w:r>
    </w:p>
    <w:p w14:paraId="6B9C0845" w14:textId="4AF9173D" w:rsidR="00BB2D4F" w:rsidRPr="00D716D2" w:rsidRDefault="001E7830" w:rsidP="007F5D9C">
      <w:r w:rsidRPr="00D716D2">
        <w:lastRenderedPageBreak/>
        <w:t>We need a frequent, efficient, reliable, and safe PT network that provides an attractive travel option for Aucklanders.</w:t>
      </w:r>
    </w:p>
    <w:p w14:paraId="10BAEDAE" w14:textId="77777777" w:rsidR="00BB2D4F" w:rsidRPr="00D716D2" w:rsidRDefault="001E7830" w:rsidP="00BD778B">
      <w:pPr>
        <w:pStyle w:val="Heading2"/>
      </w:pPr>
      <w:r w:rsidRPr="00D716D2">
        <w:t>This is how Aucklanders are using PT</w:t>
      </w:r>
    </w:p>
    <w:p w14:paraId="33D0ACE8" w14:textId="3EA9D639" w:rsidR="00BB2D4F" w:rsidRPr="00D716D2" w:rsidRDefault="001E7830" w:rsidP="001C18CD">
      <w:pPr>
        <w:pStyle w:val="ListParagraph"/>
        <w:numPr>
          <w:ilvl w:val="0"/>
          <w:numId w:val="1"/>
        </w:numPr>
      </w:pPr>
      <w:r w:rsidRPr="00D716D2">
        <w:rPr>
          <w:b/>
          <w:bCs/>
        </w:rPr>
        <w:t>Aucklanders primarily use PT for travelling to work and education,</w:t>
      </w:r>
      <w:r w:rsidRPr="00D716D2">
        <w:t xml:space="preserve"> particularly to get to the </w:t>
      </w:r>
      <w:r w:rsidR="00064A7E" w:rsidRPr="00D716D2">
        <w:t>city</w:t>
      </w:r>
      <w:r w:rsidRPr="00D716D2">
        <w:t xml:space="preserve"> centre. Trips on PT for other purposes are more occasional, primarily to entertainment or social events.</w:t>
      </w:r>
    </w:p>
    <w:p w14:paraId="1EB62829" w14:textId="77777777" w:rsidR="00BB2D4F" w:rsidRPr="00D716D2" w:rsidRDefault="001E7830" w:rsidP="001C18CD">
      <w:pPr>
        <w:pStyle w:val="ListParagraph"/>
        <w:numPr>
          <w:ilvl w:val="0"/>
          <w:numId w:val="1"/>
        </w:numPr>
      </w:pPr>
      <w:r w:rsidRPr="00D716D2">
        <w:rPr>
          <w:b/>
          <w:bCs/>
        </w:rPr>
        <w:t>Most regular users only make a handful of trips per week.</w:t>
      </w:r>
      <w:r w:rsidRPr="00D716D2">
        <w:t xml:space="preserve"> Daily users are only 11% of our customers.</w:t>
      </w:r>
    </w:p>
    <w:p w14:paraId="2F8AD76C" w14:textId="1DDF8B9D" w:rsidR="00BB2D4F" w:rsidRPr="00D716D2" w:rsidRDefault="001E7830" w:rsidP="001C18CD">
      <w:pPr>
        <w:pStyle w:val="ListParagraph"/>
        <w:numPr>
          <w:ilvl w:val="0"/>
          <w:numId w:val="1"/>
        </w:numPr>
      </w:pPr>
      <w:r w:rsidRPr="00D716D2">
        <w:rPr>
          <w:b/>
          <w:bCs/>
        </w:rPr>
        <w:t>Younger Aucklanders (under 25) use PT the most.</w:t>
      </w:r>
      <w:r w:rsidRPr="00D716D2">
        <w:t xml:space="preserve"> Usage declines with age, then rises amongst over 6</w:t>
      </w:r>
      <w:r w:rsidR="00BB2D4F" w:rsidRPr="00D716D2">
        <w:t>5</w:t>
      </w:r>
      <w:r w:rsidR="00232F10" w:rsidRPr="00D716D2">
        <w:t>'</w:t>
      </w:r>
      <w:r w:rsidRPr="00D716D2">
        <w:t>s.</w:t>
      </w:r>
    </w:p>
    <w:p w14:paraId="02287926" w14:textId="2F58009C" w:rsidR="00BB2D4F" w:rsidRPr="00D716D2" w:rsidRDefault="001E7830" w:rsidP="001C18CD">
      <w:pPr>
        <w:pStyle w:val="ListParagraph"/>
        <w:numPr>
          <w:ilvl w:val="0"/>
          <w:numId w:val="1"/>
        </w:numPr>
      </w:pPr>
      <w:r w:rsidRPr="00D716D2">
        <w:rPr>
          <w:b/>
          <w:bCs/>
        </w:rPr>
        <w:t>Usage doesn</w:t>
      </w:r>
      <w:r w:rsidR="00BB2D4F" w:rsidRPr="00D716D2">
        <w:rPr>
          <w:b/>
          <w:bCs/>
        </w:rPr>
        <w:t>'</w:t>
      </w:r>
      <w:r w:rsidRPr="00D716D2">
        <w:rPr>
          <w:b/>
          <w:bCs/>
        </w:rPr>
        <w:t>t vary significantly by other demographics</w:t>
      </w:r>
      <w:r w:rsidRPr="00D716D2">
        <w:t xml:space="preserve"> (e.g. age, gender, ethnicity).</w:t>
      </w:r>
    </w:p>
    <w:p w14:paraId="02DDF07E" w14:textId="77777777" w:rsidR="00BB2D4F" w:rsidRPr="00D716D2" w:rsidRDefault="001E7830" w:rsidP="001C18CD">
      <w:pPr>
        <w:pStyle w:val="ListParagraph"/>
        <w:numPr>
          <w:ilvl w:val="0"/>
          <w:numId w:val="1"/>
        </w:numPr>
      </w:pPr>
      <w:r w:rsidRPr="00D716D2">
        <w:rPr>
          <w:b/>
          <w:bCs/>
        </w:rPr>
        <w:t>Usage is highest in central areas</w:t>
      </w:r>
      <w:r w:rsidRPr="00D716D2">
        <w:t xml:space="preserve"> (the isthmus and lower North Shore).</w:t>
      </w:r>
    </w:p>
    <w:p w14:paraId="5249C0F7" w14:textId="77777777" w:rsidR="00BB2D4F" w:rsidRPr="00D716D2" w:rsidRDefault="001E7830" w:rsidP="001C18CD">
      <w:pPr>
        <w:pStyle w:val="ListParagraph"/>
        <w:numPr>
          <w:ilvl w:val="0"/>
          <w:numId w:val="1"/>
        </w:numPr>
      </w:pPr>
      <w:r w:rsidRPr="00D716D2">
        <w:rPr>
          <w:b/>
          <w:bCs/>
        </w:rPr>
        <w:t>Wealthier households use PT more</w:t>
      </w:r>
      <w:r w:rsidRPr="00D716D2">
        <w:t>.</w:t>
      </w:r>
    </w:p>
    <w:p w14:paraId="09C16491" w14:textId="2B1E624D" w:rsidR="00BB2D4F" w:rsidRPr="00D716D2" w:rsidRDefault="001E7830" w:rsidP="001C18CD">
      <w:pPr>
        <w:pStyle w:val="ListParagraph"/>
        <w:numPr>
          <w:ilvl w:val="0"/>
          <w:numId w:val="1"/>
        </w:numPr>
      </w:pPr>
      <w:r w:rsidRPr="00D716D2">
        <w:rPr>
          <w:b/>
          <w:bCs/>
        </w:rPr>
        <w:t>PT is used for medium-distance trips.</w:t>
      </w:r>
      <w:r w:rsidRPr="00D716D2">
        <w:t xml:space="preserve"> This is where PT is most competitive with cars. Shorter trips aren</w:t>
      </w:r>
      <w:r w:rsidR="00BB2D4F" w:rsidRPr="00D716D2">
        <w:t>'</w:t>
      </w:r>
      <w:r w:rsidRPr="00D716D2">
        <w:t>t worth the wait for PT, while longer trips can</w:t>
      </w:r>
      <w:r w:rsidR="00BB2D4F" w:rsidRPr="00D716D2">
        <w:t>'</w:t>
      </w:r>
      <w:r w:rsidRPr="00D716D2">
        <w:t>t compete with car travel times.</w:t>
      </w:r>
    </w:p>
    <w:p w14:paraId="30FD3073" w14:textId="226EA51F" w:rsidR="00BB2D4F" w:rsidRPr="00D716D2" w:rsidRDefault="001E7830" w:rsidP="001C18CD">
      <w:pPr>
        <w:pStyle w:val="ListParagraph"/>
        <w:numPr>
          <w:ilvl w:val="0"/>
          <w:numId w:val="1"/>
        </w:numPr>
        <w:rPr>
          <w:b/>
          <w:bCs/>
        </w:rPr>
      </w:pPr>
      <w:r w:rsidRPr="00D716D2">
        <w:rPr>
          <w:b/>
          <w:bCs/>
        </w:rPr>
        <w:t>Two key factors influence the decision to use PT:</w:t>
      </w:r>
    </w:p>
    <w:p w14:paraId="1C1DB618" w14:textId="4445A521" w:rsidR="00BB2D4F" w:rsidRPr="00D716D2" w:rsidRDefault="00BB2D4F" w:rsidP="00B5218A">
      <w:r w:rsidRPr="00D716D2">
        <w:t>—</w:t>
      </w:r>
      <w:r w:rsidR="001E7830" w:rsidRPr="00D716D2">
        <w:rPr>
          <w:b/>
          <w:bCs/>
        </w:rPr>
        <w:t>Travel time</w:t>
      </w:r>
      <w:r w:rsidRPr="00D716D2">
        <w:t>—</w:t>
      </w:r>
      <w:r w:rsidR="001E7830" w:rsidRPr="00D716D2">
        <w:t>this includes service frequency and reliability which influence overall journey time.</w:t>
      </w:r>
    </w:p>
    <w:p w14:paraId="1D831021" w14:textId="329E8136" w:rsidR="00BB2D4F" w:rsidRPr="00D716D2" w:rsidRDefault="00BB2D4F" w:rsidP="00B5218A">
      <w:r w:rsidRPr="00D716D2">
        <w:t>—</w:t>
      </w:r>
      <w:r w:rsidR="001E7830" w:rsidRPr="00D716D2">
        <w:rPr>
          <w:b/>
          <w:bCs/>
        </w:rPr>
        <w:t>Cost</w:t>
      </w:r>
      <w:r w:rsidRPr="00D716D2">
        <w:t>—</w:t>
      </w:r>
      <w:r w:rsidR="001E7830" w:rsidRPr="00D716D2">
        <w:t>Where PT is cheaper than parking it can represent good value for money, but not where driving is faster and cheaper.</w:t>
      </w:r>
    </w:p>
    <w:p w14:paraId="29C2D9C9" w14:textId="3BEAA050" w:rsidR="00BB2D4F" w:rsidRPr="00D716D2" w:rsidRDefault="001E7830" w:rsidP="001C18CD">
      <w:pPr>
        <w:pStyle w:val="ListParagraph"/>
        <w:numPr>
          <w:ilvl w:val="0"/>
          <w:numId w:val="1"/>
        </w:numPr>
      </w:pPr>
      <w:r w:rsidRPr="00D716D2">
        <w:rPr>
          <w:b/>
          <w:bCs/>
        </w:rPr>
        <w:t>Impact of 50% fares</w:t>
      </w:r>
      <w:r w:rsidR="00BB2D4F" w:rsidRPr="00D716D2">
        <w:t>—</w:t>
      </w:r>
      <w:r w:rsidRPr="00D716D2">
        <w:t>43% of existing users travelled more by PT. 5% of non-users travelled, or considered travelling, by PT</w:t>
      </w:r>
      <w:r w:rsidR="00BD778B" w:rsidRPr="00D716D2">
        <w:t>.</w:t>
      </w:r>
    </w:p>
    <w:p w14:paraId="64CE4DF9" w14:textId="7485390E" w:rsidR="00BB2D4F" w:rsidRPr="00D716D2" w:rsidRDefault="00BD778B" w:rsidP="00BD778B">
      <w:pPr>
        <w:pStyle w:val="BlockquoteDAISY"/>
      </w:pPr>
      <w:r w:rsidRPr="00D716D2">
        <w:t>To get to this point we</w:t>
      </w:r>
      <w:r w:rsidR="00BB2D4F" w:rsidRPr="00D716D2">
        <w:t>'</w:t>
      </w:r>
      <w:r w:rsidRPr="00D716D2">
        <w:t>ve heard from over 2,000 Aucklanders and held several workshops with key interest groups.</w:t>
      </w:r>
    </w:p>
    <w:p w14:paraId="046F8732" w14:textId="45A22A22" w:rsidR="00390E67" w:rsidRPr="00D716D2" w:rsidRDefault="00BD778B" w:rsidP="00390E67">
      <w:pPr>
        <w:pStyle w:val="BlockquoteDAISY"/>
      </w:pPr>
      <w:r w:rsidRPr="00D716D2">
        <w:t>Now it</w:t>
      </w:r>
      <w:r w:rsidR="00BB2D4F" w:rsidRPr="00D716D2">
        <w:t>'</w:t>
      </w:r>
      <w:r w:rsidRPr="00D716D2">
        <w:t>s time for everyone to share their thoughts.</w:t>
      </w:r>
    </w:p>
    <w:p w14:paraId="61A82F43" w14:textId="77777777" w:rsidR="00BB2D4F" w:rsidRPr="00D716D2" w:rsidRDefault="001E7830" w:rsidP="00BE6616">
      <w:pPr>
        <w:pStyle w:val="Heading2"/>
      </w:pPr>
      <w:r w:rsidRPr="00D716D2">
        <w:t>About our plan for PT</w:t>
      </w:r>
    </w:p>
    <w:p w14:paraId="40BD343A" w14:textId="77777777" w:rsidR="00BB2D4F" w:rsidRPr="00D716D2" w:rsidRDefault="00BE6616" w:rsidP="00BE6616">
      <w:pPr>
        <w:pStyle w:val="Heading3"/>
      </w:pPr>
      <w:r w:rsidRPr="00D716D2">
        <w:t>Overview</w:t>
      </w:r>
    </w:p>
    <w:p w14:paraId="76761B09" w14:textId="77777777" w:rsidR="00BB2D4F" w:rsidRPr="00D716D2" w:rsidRDefault="00BE6616" w:rsidP="007F5D9C">
      <w:r w:rsidRPr="00D716D2">
        <w:t>The RPTP is out plan for public transport, it continues:</w:t>
      </w:r>
    </w:p>
    <w:p w14:paraId="6835D2B9" w14:textId="68D86B47" w:rsidR="00BB2D4F" w:rsidRPr="00D716D2" w:rsidRDefault="00BE6616" w:rsidP="00C644C1">
      <w:pPr>
        <w:pStyle w:val="ListParagraph"/>
        <w:numPr>
          <w:ilvl w:val="0"/>
          <w:numId w:val="10"/>
        </w:numPr>
      </w:pPr>
      <w:r w:rsidRPr="00D716D2">
        <w:t>How PT will be managed and improved over the next 8</w:t>
      </w:r>
      <w:r w:rsidR="00170B93" w:rsidRPr="00D716D2">
        <w:t xml:space="preserve"> </w:t>
      </w:r>
      <w:r w:rsidRPr="00D716D2">
        <w:t>years, with a detailed focus on the first 3</w:t>
      </w:r>
      <w:r w:rsidR="00170B93" w:rsidRPr="00D716D2">
        <w:t xml:space="preserve"> </w:t>
      </w:r>
      <w:r w:rsidRPr="00D716D2">
        <w:t>years.</w:t>
      </w:r>
    </w:p>
    <w:p w14:paraId="3C9633C3" w14:textId="77777777" w:rsidR="00BB2D4F" w:rsidRPr="00D716D2" w:rsidRDefault="00BE6616" w:rsidP="00C644C1">
      <w:pPr>
        <w:pStyle w:val="ListParagraph"/>
        <w:numPr>
          <w:ilvl w:val="0"/>
          <w:numId w:val="10"/>
        </w:numPr>
      </w:pPr>
      <w:r w:rsidRPr="00D716D2">
        <w:lastRenderedPageBreak/>
        <w:t>The PT services that will operate during this time period and how they will change.</w:t>
      </w:r>
    </w:p>
    <w:p w14:paraId="3A997AEB" w14:textId="77777777" w:rsidR="00BB2D4F" w:rsidRPr="00D716D2" w:rsidRDefault="00BE6616" w:rsidP="00C644C1">
      <w:pPr>
        <w:pStyle w:val="ListParagraph"/>
        <w:numPr>
          <w:ilvl w:val="0"/>
          <w:numId w:val="10"/>
        </w:numPr>
      </w:pPr>
      <w:r w:rsidRPr="00D716D2">
        <w:t>The goals, policies and actions that will shape PT.</w:t>
      </w:r>
    </w:p>
    <w:p w14:paraId="74C3AA60" w14:textId="2E463C18" w:rsidR="00BB2D4F" w:rsidRPr="00D716D2" w:rsidRDefault="00BE6616" w:rsidP="00C644C1">
      <w:pPr>
        <w:pStyle w:val="ListParagraph"/>
        <w:numPr>
          <w:ilvl w:val="0"/>
          <w:numId w:val="10"/>
        </w:numPr>
      </w:pPr>
      <w:r w:rsidRPr="00D716D2">
        <w:t>How we will monitor the performance of the PT system and check it is meeting Aucklanders</w:t>
      </w:r>
      <w:r w:rsidR="00170B93" w:rsidRPr="00D716D2">
        <w:t>'</w:t>
      </w:r>
      <w:r w:rsidRPr="00D716D2">
        <w:t xml:space="preserve"> expectations.</w:t>
      </w:r>
    </w:p>
    <w:p w14:paraId="7933EBE9" w14:textId="77777777" w:rsidR="00BB2D4F" w:rsidRPr="00D716D2" w:rsidRDefault="001E7830" w:rsidP="00BE6616">
      <w:pPr>
        <w:pStyle w:val="Heading2"/>
      </w:pPr>
      <w:r w:rsidRPr="00D716D2">
        <w:t>What we want to achieve</w:t>
      </w:r>
    </w:p>
    <w:p w14:paraId="6B6E7D55" w14:textId="77777777" w:rsidR="00BB2D4F" w:rsidRPr="00D716D2" w:rsidRDefault="00BE6616" w:rsidP="00BE6616">
      <w:pPr>
        <w:pStyle w:val="Heading3"/>
      </w:pPr>
      <w:r w:rsidRPr="00D716D2">
        <w:t>Vision</w:t>
      </w:r>
    </w:p>
    <w:p w14:paraId="6ED9BB19" w14:textId="26C39D05" w:rsidR="00BB2D4F" w:rsidRPr="00D716D2" w:rsidRDefault="00BE6616" w:rsidP="00BE6616">
      <w:r w:rsidRPr="00D716D2">
        <w:t>To massively increase public transport use to reduce congestion, improve access for Aucklanders, support the economy and enhance the environment</w:t>
      </w:r>
      <w:r w:rsidR="00170B93" w:rsidRPr="00D716D2">
        <w:t>.</w:t>
      </w:r>
    </w:p>
    <w:p w14:paraId="4A4CCBC9" w14:textId="6E4DC9D7" w:rsidR="00BB2D4F" w:rsidRPr="00D716D2" w:rsidRDefault="00BE6616" w:rsidP="00B5218A">
      <w:r w:rsidRPr="00D716D2">
        <w:t>Vision is supported by goals and performance targets</w:t>
      </w:r>
      <w:r w:rsidR="00F525DE" w:rsidRPr="00D716D2">
        <w:t xml:space="preserve"> (Projects and initiatives that will achieve the RPTP Goals are outlined in the sections below.)</w:t>
      </w:r>
    </w:p>
    <w:p w14:paraId="56F54DE7" w14:textId="77777777" w:rsidR="00BB2D4F" w:rsidRPr="00D716D2" w:rsidRDefault="00F525DE" w:rsidP="00F525DE">
      <w:pPr>
        <w:pStyle w:val="Heading3"/>
      </w:pPr>
      <w:r w:rsidRPr="00D716D2">
        <w:t>Goals</w:t>
      </w:r>
    </w:p>
    <w:p w14:paraId="5EB1E40A" w14:textId="77777777" w:rsidR="00BB2D4F" w:rsidRPr="00D716D2" w:rsidRDefault="00F525DE" w:rsidP="00C644C1">
      <w:pPr>
        <w:pStyle w:val="ListParagraph"/>
        <w:numPr>
          <w:ilvl w:val="0"/>
          <w:numId w:val="11"/>
        </w:numPr>
      </w:pPr>
      <w:r w:rsidRPr="00D716D2">
        <w:t>Services providing an excellent customer experience</w:t>
      </w:r>
    </w:p>
    <w:p w14:paraId="5BB38AD1" w14:textId="77777777" w:rsidR="00BB2D4F" w:rsidRPr="00D716D2" w:rsidRDefault="00F525DE" w:rsidP="00C644C1">
      <w:pPr>
        <w:pStyle w:val="ListParagraph"/>
        <w:numPr>
          <w:ilvl w:val="0"/>
          <w:numId w:val="11"/>
        </w:numPr>
      </w:pPr>
      <w:r w:rsidRPr="00D716D2">
        <w:t>Enhancing the environment and tackling the climate emergency</w:t>
      </w:r>
    </w:p>
    <w:p w14:paraId="0E3A09CE" w14:textId="77777777" w:rsidR="00BB2D4F" w:rsidRPr="00D716D2" w:rsidRDefault="00F525DE" w:rsidP="00C644C1">
      <w:pPr>
        <w:pStyle w:val="ListParagraph"/>
        <w:numPr>
          <w:ilvl w:val="0"/>
          <w:numId w:val="11"/>
        </w:numPr>
      </w:pPr>
      <w:r w:rsidRPr="00D716D2">
        <w:t>Safe and accessible transport for everyone</w:t>
      </w:r>
    </w:p>
    <w:p w14:paraId="2ECE92B7" w14:textId="77777777" w:rsidR="00BB2D4F" w:rsidRPr="00D716D2" w:rsidRDefault="00F525DE" w:rsidP="00C644C1">
      <w:pPr>
        <w:pStyle w:val="ListParagraph"/>
        <w:numPr>
          <w:ilvl w:val="0"/>
          <w:numId w:val="11"/>
        </w:numPr>
      </w:pPr>
      <w:r w:rsidRPr="00D716D2">
        <w:t>Integrating public transport into a growing Auckland</w:t>
      </w:r>
    </w:p>
    <w:p w14:paraId="2255B442" w14:textId="77777777" w:rsidR="00BB2D4F" w:rsidRPr="00D716D2" w:rsidRDefault="00F525DE" w:rsidP="00C644C1">
      <w:pPr>
        <w:pStyle w:val="ListParagraph"/>
        <w:numPr>
          <w:ilvl w:val="0"/>
          <w:numId w:val="11"/>
        </w:numPr>
      </w:pPr>
      <w:r w:rsidRPr="00D716D2">
        <w:t>Funding and delivering public transport transparently</w:t>
      </w:r>
    </w:p>
    <w:p w14:paraId="559A8F6A" w14:textId="77777777" w:rsidR="00BB2D4F" w:rsidRPr="00D716D2" w:rsidRDefault="00F525DE" w:rsidP="00F525DE">
      <w:pPr>
        <w:pStyle w:val="Heading3"/>
      </w:pPr>
      <w:r w:rsidRPr="00D716D2">
        <w:t>What this means</w:t>
      </w:r>
    </w:p>
    <w:p w14:paraId="3AA7C348" w14:textId="77777777" w:rsidR="00BB2D4F" w:rsidRPr="00D716D2" w:rsidRDefault="00F525DE" w:rsidP="00F525DE">
      <w:pPr>
        <w:rPr>
          <w:b/>
          <w:bCs/>
        </w:rPr>
      </w:pPr>
      <w:r w:rsidRPr="00D716D2">
        <w:rPr>
          <w:b/>
          <w:bCs/>
        </w:rPr>
        <w:t>Services providing an excellent customer experience</w:t>
      </w:r>
    </w:p>
    <w:p w14:paraId="35D28300" w14:textId="77777777" w:rsidR="00BB2D4F" w:rsidRPr="00D716D2" w:rsidRDefault="00F525DE" w:rsidP="00C644C1">
      <w:pPr>
        <w:pStyle w:val="ListParagraph"/>
        <w:numPr>
          <w:ilvl w:val="0"/>
          <w:numId w:val="12"/>
        </w:numPr>
        <w:rPr>
          <w:rFonts w:eastAsia="MS Mincho"/>
        </w:rPr>
      </w:pPr>
      <w:r w:rsidRPr="00D716D2">
        <w:rPr>
          <w:rFonts w:eastAsia="MS Mincho"/>
        </w:rPr>
        <w:t>Improved quality and number of services</w:t>
      </w:r>
    </w:p>
    <w:p w14:paraId="507CEC63" w14:textId="31EB957C" w:rsidR="00BB2D4F" w:rsidRPr="00D716D2" w:rsidRDefault="00F525DE" w:rsidP="00C644C1">
      <w:pPr>
        <w:pStyle w:val="ListParagraph"/>
        <w:numPr>
          <w:ilvl w:val="0"/>
          <w:numId w:val="12"/>
        </w:numPr>
      </w:pPr>
      <w:r w:rsidRPr="00D716D2">
        <w:rPr>
          <w:rFonts w:eastAsia="MS Mincho"/>
        </w:rPr>
        <w:t>Public transport is efficient, frequent, reliable, and convenient</w:t>
      </w:r>
    </w:p>
    <w:p w14:paraId="3E6FF7E9" w14:textId="77777777" w:rsidR="00BB2D4F" w:rsidRPr="00D716D2" w:rsidRDefault="00F525DE" w:rsidP="00C644C1">
      <w:pPr>
        <w:pStyle w:val="ListParagraph"/>
        <w:numPr>
          <w:ilvl w:val="0"/>
          <w:numId w:val="12"/>
        </w:numPr>
        <w:rPr>
          <w:rFonts w:eastAsia="MS Mincho"/>
        </w:rPr>
      </w:pPr>
      <w:r w:rsidRPr="00D716D2">
        <w:rPr>
          <w:rFonts w:eastAsia="MS Mincho"/>
        </w:rPr>
        <w:t>Public transport is resilient and responsive to changes in demand</w:t>
      </w:r>
    </w:p>
    <w:p w14:paraId="69BCACB4" w14:textId="67F85F61" w:rsidR="00BB2D4F" w:rsidRPr="00D716D2" w:rsidRDefault="00F525DE" w:rsidP="00C644C1">
      <w:pPr>
        <w:pStyle w:val="ListParagraph"/>
        <w:numPr>
          <w:ilvl w:val="0"/>
          <w:numId w:val="12"/>
        </w:numPr>
      </w:pPr>
      <w:r w:rsidRPr="00D716D2">
        <w:rPr>
          <w:rFonts w:eastAsia="MS Mincho"/>
        </w:rPr>
        <w:t>Public transport adopts innovative approaches and integrates new technology</w:t>
      </w:r>
    </w:p>
    <w:p w14:paraId="0B0BE1EA" w14:textId="77777777" w:rsidR="00BB2D4F" w:rsidRPr="00D716D2" w:rsidRDefault="00F525DE" w:rsidP="00C644C1">
      <w:pPr>
        <w:pStyle w:val="ListParagraph"/>
        <w:numPr>
          <w:ilvl w:val="0"/>
          <w:numId w:val="12"/>
        </w:numPr>
      </w:pPr>
      <w:r w:rsidRPr="00D716D2">
        <w:rPr>
          <w:rFonts w:eastAsia="MS Mincho"/>
        </w:rPr>
        <w:t>All aspects of public transport provides an excellent customer experience</w:t>
      </w:r>
    </w:p>
    <w:p w14:paraId="60FCDAFF" w14:textId="77777777" w:rsidR="00BB2D4F" w:rsidRPr="00D716D2" w:rsidRDefault="00F525DE" w:rsidP="00F525DE">
      <w:pPr>
        <w:rPr>
          <w:b/>
          <w:bCs/>
        </w:rPr>
      </w:pPr>
      <w:r w:rsidRPr="00D716D2">
        <w:rPr>
          <w:b/>
          <w:bCs/>
        </w:rPr>
        <w:t>Enhancing the environment and tackling the climate emergency</w:t>
      </w:r>
    </w:p>
    <w:p w14:paraId="0C623E87" w14:textId="77777777" w:rsidR="00BB2D4F" w:rsidRPr="00D716D2" w:rsidRDefault="00F525DE" w:rsidP="00C644C1">
      <w:pPr>
        <w:pStyle w:val="ListParagraph"/>
        <w:numPr>
          <w:ilvl w:val="0"/>
          <w:numId w:val="13"/>
        </w:numPr>
      </w:pPr>
      <w:r w:rsidRPr="00D716D2">
        <w:rPr>
          <w:rFonts w:eastAsia="MS Mincho"/>
        </w:rPr>
        <w:t>Reduced carbon emissions from transport through more people using public transport and a low emissions public transport system</w:t>
      </w:r>
    </w:p>
    <w:p w14:paraId="0AEF688F" w14:textId="77777777" w:rsidR="00BB2D4F" w:rsidRPr="00D716D2" w:rsidRDefault="00F525DE" w:rsidP="00C644C1">
      <w:pPr>
        <w:pStyle w:val="ListParagraph"/>
        <w:numPr>
          <w:ilvl w:val="0"/>
          <w:numId w:val="13"/>
        </w:numPr>
        <w:rPr>
          <w:rFonts w:eastAsia="MS Mincho"/>
        </w:rPr>
      </w:pPr>
      <w:r w:rsidRPr="00D716D2">
        <w:rPr>
          <w:rFonts w:eastAsia="MS Mincho"/>
        </w:rPr>
        <w:t>Public transport protects and restores biodiversity, water, and air quality</w:t>
      </w:r>
    </w:p>
    <w:p w14:paraId="56C87A6B" w14:textId="68868028" w:rsidR="00BB2D4F" w:rsidRPr="00D716D2" w:rsidRDefault="00F525DE" w:rsidP="00C644C1">
      <w:pPr>
        <w:pStyle w:val="ListParagraph"/>
        <w:numPr>
          <w:ilvl w:val="0"/>
          <w:numId w:val="13"/>
        </w:numPr>
      </w:pPr>
      <w:r w:rsidRPr="00D716D2">
        <w:rPr>
          <w:rFonts w:eastAsia="MS Mincho"/>
        </w:rPr>
        <w:t>Public transport is resilient to severe weather events</w:t>
      </w:r>
    </w:p>
    <w:p w14:paraId="6B5568A5" w14:textId="77777777" w:rsidR="00BB2D4F" w:rsidRPr="00D716D2" w:rsidRDefault="00F525DE" w:rsidP="00F525DE">
      <w:pPr>
        <w:rPr>
          <w:b/>
          <w:bCs/>
        </w:rPr>
      </w:pPr>
      <w:r w:rsidRPr="00D716D2">
        <w:rPr>
          <w:b/>
          <w:bCs/>
        </w:rPr>
        <w:t>Safe and accessible transport for everyone</w:t>
      </w:r>
    </w:p>
    <w:p w14:paraId="75496AD8" w14:textId="77777777" w:rsidR="00BB2D4F" w:rsidRPr="00D716D2" w:rsidRDefault="00F716C4" w:rsidP="00C644C1">
      <w:pPr>
        <w:pStyle w:val="ListParagraph"/>
        <w:numPr>
          <w:ilvl w:val="0"/>
          <w:numId w:val="14"/>
        </w:numPr>
        <w:rPr>
          <w:rFonts w:eastAsia="MS Mincho"/>
        </w:rPr>
      </w:pPr>
      <w:r w:rsidRPr="00D716D2">
        <w:rPr>
          <w:rFonts w:eastAsia="MS Mincho"/>
        </w:rPr>
        <w:lastRenderedPageBreak/>
        <w:t>Public transport reduces inequity, enabling people to access key social, economic, and cultural opportunities</w:t>
      </w:r>
    </w:p>
    <w:p w14:paraId="0364818B" w14:textId="1D8AEA40" w:rsidR="00BB2D4F" w:rsidRPr="00D716D2" w:rsidRDefault="00F716C4" w:rsidP="00C644C1">
      <w:pPr>
        <w:pStyle w:val="ListParagraph"/>
        <w:numPr>
          <w:ilvl w:val="0"/>
          <w:numId w:val="14"/>
        </w:numPr>
      </w:pPr>
      <w:r w:rsidRPr="00D716D2">
        <w:rPr>
          <w:rFonts w:eastAsia="MS Mincho"/>
        </w:rPr>
        <w:t>Public transport is accessible and safe (including for people with disabilities)</w:t>
      </w:r>
    </w:p>
    <w:p w14:paraId="0EFD5A33" w14:textId="77777777" w:rsidR="00BB2D4F" w:rsidRPr="00D716D2" w:rsidRDefault="00F716C4" w:rsidP="00C644C1">
      <w:pPr>
        <w:pStyle w:val="ListParagraph"/>
        <w:numPr>
          <w:ilvl w:val="0"/>
          <w:numId w:val="14"/>
        </w:numPr>
      </w:pPr>
      <w:r w:rsidRPr="00D716D2">
        <w:rPr>
          <w:rFonts w:eastAsia="MS Mincho"/>
        </w:rPr>
        <w:t xml:space="preserve">Public transport provides Māori whānau, hapū, iwi and communities access to a range of cultural sites (such as marae and wāhi </w:t>
      </w:r>
      <w:proofErr w:type="spellStart"/>
      <w:r w:rsidRPr="00D716D2">
        <w:rPr>
          <w:rFonts w:eastAsia="MS Mincho"/>
        </w:rPr>
        <w:t>tapu</w:t>
      </w:r>
      <w:proofErr w:type="spellEnd"/>
      <w:r w:rsidRPr="00D716D2">
        <w:rPr>
          <w:rFonts w:eastAsia="MS Mincho"/>
        </w:rPr>
        <w:t>)</w:t>
      </w:r>
    </w:p>
    <w:p w14:paraId="6BA26842" w14:textId="77777777" w:rsidR="00BB2D4F" w:rsidRPr="00D716D2" w:rsidRDefault="00DE1743" w:rsidP="00DE1743">
      <w:pPr>
        <w:rPr>
          <w:b/>
          <w:bCs/>
        </w:rPr>
      </w:pPr>
      <w:r w:rsidRPr="00D716D2">
        <w:rPr>
          <w:b/>
          <w:bCs/>
        </w:rPr>
        <w:t>Integrating public transport into a growing Auckland</w:t>
      </w:r>
    </w:p>
    <w:p w14:paraId="155F64F6" w14:textId="77777777" w:rsidR="00BB2D4F" w:rsidRPr="00D716D2" w:rsidRDefault="00DE1743" w:rsidP="00C644C1">
      <w:pPr>
        <w:pStyle w:val="ListParagraph"/>
        <w:numPr>
          <w:ilvl w:val="0"/>
          <w:numId w:val="15"/>
        </w:numPr>
        <w:rPr>
          <w:rFonts w:eastAsia="MS Mincho"/>
        </w:rPr>
      </w:pPr>
      <w:r w:rsidRPr="00D716D2">
        <w:rPr>
          <w:rFonts w:eastAsia="MS Mincho"/>
        </w:rPr>
        <w:t>Public transport helps to create more compact, sustainable, and efficient development patterns</w:t>
      </w:r>
    </w:p>
    <w:p w14:paraId="55B39E1D" w14:textId="1C94D941" w:rsidR="00BB2D4F" w:rsidRPr="00D716D2" w:rsidRDefault="00DE1743" w:rsidP="00C644C1">
      <w:pPr>
        <w:pStyle w:val="ListParagraph"/>
        <w:numPr>
          <w:ilvl w:val="0"/>
          <w:numId w:val="15"/>
        </w:numPr>
      </w:pPr>
      <w:r w:rsidRPr="00D716D2">
        <w:rPr>
          <w:rFonts w:eastAsia="MS Mincho"/>
        </w:rPr>
        <w:t>New development areas are well connected to public transport</w:t>
      </w:r>
    </w:p>
    <w:p w14:paraId="446DD851" w14:textId="77777777" w:rsidR="00BB2D4F" w:rsidRPr="00D716D2" w:rsidRDefault="00DE1743" w:rsidP="00C644C1">
      <w:pPr>
        <w:pStyle w:val="ListParagraph"/>
        <w:numPr>
          <w:ilvl w:val="0"/>
          <w:numId w:val="15"/>
        </w:numPr>
      </w:pPr>
      <w:r w:rsidRPr="00D716D2">
        <w:rPr>
          <w:rFonts w:eastAsia="MS Mincho"/>
        </w:rPr>
        <w:t>Public transport enables and supports well-functioning urban environments</w:t>
      </w:r>
    </w:p>
    <w:p w14:paraId="2213B307" w14:textId="77777777" w:rsidR="00BB2D4F" w:rsidRPr="00D716D2" w:rsidRDefault="00DE1743" w:rsidP="00C644C1">
      <w:pPr>
        <w:pStyle w:val="ListParagraph"/>
        <w:numPr>
          <w:ilvl w:val="0"/>
          <w:numId w:val="15"/>
        </w:numPr>
      </w:pPr>
      <w:r w:rsidRPr="00D716D2">
        <w:rPr>
          <w:rFonts w:eastAsia="MS Mincho"/>
        </w:rPr>
        <w:t>Public transport is well connected with other transport modes</w:t>
      </w:r>
    </w:p>
    <w:p w14:paraId="5316BD65" w14:textId="77777777" w:rsidR="00BB2D4F" w:rsidRPr="00D716D2" w:rsidRDefault="00DE1743" w:rsidP="00DE1743">
      <w:pPr>
        <w:rPr>
          <w:b/>
          <w:bCs/>
        </w:rPr>
      </w:pPr>
      <w:r w:rsidRPr="00D716D2">
        <w:rPr>
          <w:b/>
          <w:bCs/>
        </w:rPr>
        <w:t>Funding and delivering public transport transparently</w:t>
      </w:r>
    </w:p>
    <w:p w14:paraId="2BDCFAE3" w14:textId="77777777" w:rsidR="00BB2D4F" w:rsidRPr="00D716D2" w:rsidRDefault="00DE1743" w:rsidP="00C644C1">
      <w:pPr>
        <w:pStyle w:val="ListParagraph"/>
        <w:numPr>
          <w:ilvl w:val="0"/>
          <w:numId w:val="16"/>
        </w:numPr>
        <w:rPr>
          <w:rFonts w:eastAsia="MS Mincho"/>
        </w:rPr>
      </w:pPr>
      <w:r w:rsidRPr="00D716D2">
        <w:rPr>
          <w:rFonts w:eastAsia="MS Mincho"/>
        </w:rPr>
        <w:t>Utilises community, and other, partnerships to better meet Aucklanders needs</w:t>
      </w:r>
    </w:p>
    <w:p w14:paraId="24110C4A" w14:textId="07B0FCC0" w:rsidR="00BB2D4F" w:rsidRPr="00D716D2" w:rsidRDefault="00DE1743" w:rsidP="00C644C1">
      <w:pPr>
        <w:pStyle w:val="ListParagraph"/>
        <w:numPr>
          <w:ilvl w:val="0"/>
          <w:numId w:val="16"/>
        </w:numPr>
      </w:pPr>
      <w:r w:rsidRPr="00D716D2">
        <w:rPr>
          <w:rFonts w:eastAsia="MS Mincho"/>
        </w:rPr>
        <w:t>Sharing more data about the performance of public transport services</w:t>
      </w:r>
    </w:p>
    <w:p w14:paraId="098A6481" w14:textId="77777777" w:rsidR="00BB2D4F" w:rsidRPr="00D716D2" w:rsidRDefault="00DE1743" w:rsidP="00C644C1">
      <w:pPr>
        <w:pStyle w:val="ListParagraph"/>
        <w:numPr>
          <w:ilvl w:val="0"/>
          <w:numId w:val="16"/>
        </w:numPr>
        <w:rPr>
          <w:rFonts w:eastAsia="MS Mincho"/>
        </w:rPr>
      </w:pPr>
      <w:r w:rsidRPr="00D716D2">
        <w:rPr>
          <w:rFonts w:eastAsia="MS Mincho"/>
        </w:rPr>
        <w:t>Public transport supports Māori identity and Māori outcomes</w:t>
      </w:r>
    </w:p>
    <w:p w14:paraId="68C9E2CA" w14:textId="5791A597" w:rsidR="00BB2D4F" w:rsidRPr="00D716D2" w:rsidRDefault="00DE1743" w:rsidP="00C644C1">
      <w:pPr>
        <w:pStyle w:val="ListParagraph"/>
        <w:numPr>
          <w:ilvl w:val="0"/>
          <w:numId w:val="16"/>
        </w:numPr>
      </w:pPr>
      <w:r w:rsidRPr="00D716D2">
        <w:rPr>
          <w:rFonts w:eastAsia="MS Mincho"/>
        </w:rPr>
        <w:t>Procurement supports the efficient delivery of services and value for money</w:t>
      </w:r>
    </w:p>
    <w:p w14:paraId="511AACDA" w14:textId="26AD9294" w:rsidR="00BB2D4F" w:rsidRPr="00D716D2" w:rsidRDefault="00DE1743" w:rsidP="00C644C1">
      <w:pPr>
        <w:pStyle w:val="ListParagraph"/>
        <w:numPr>
          <w:ilvl w:val="0"/>
          <w:numId w:val="16"/>
        </w:numPr>
        <w:rPr>
          <w:rFonts w:eastAsia="MS Mincho"/>
        </w:rPr>
      </w:pPr>
      <w:r w:rsidRPr="00D716D2">
        <w:rPr>
          <w:rFonts w:eastAsia="MS Mincho"/>
        </w:rPr>
        <w:t>Advocate for additional funding to current funding shortfalls</w:t>
      </w:r>
    </w:p>
    <w:p w14:paraId="7092D8CF" w14:textId="77777777" w:rsidR="00BB2D4F" w:rsidRPr="00D716D2" w:rsidRDefault="00DE1743" w:rsidP="00DE1743">
      <w:pPr>
        <w:pStyle w:val="Heading3"/>
      </w:pPr>
      <w:r w:rsidRPr="00D716D2">
        <w:t>Key outcomes</w:t>
      </w:r>
    </w:p>
    <w:p w14:paraId="7445F0A6" w14:textId="77777777" w:rsidR="00BB2D4F" w:rsidRPr="00D716D2" w:rsidRDefault="00DE1743" w:rsidP="00DE1743">
      <w:pPr>
        <w:rPr>
          <w:b/>
          <w:bCs/>
        </w:rPr>
      </w:pPr>
      <w:r w:rsidRPr="00D716D2">
        <w:rPr>
          <w:b/>
          <w:bCs/>
        </w:rPr>
        <w:t>Services providing an excellent customer experience</w:t>
      </w:r>
    </w:p>
    <w:p w14:paraId="7E6BD020" w14:textId="23BABAA1" w:rsidR="00BB2D4F" w:rsidRPr="00D716D2" w:rsidRDefault="00DE1743" w:rsidP="00C644C1">
      <w:pPr>
        <w:pStyle w:val="ListParagraph"/>
        <w:numPr>
          <w:ilvl w:val="0"/>
          <w:numId w:val="17"/>
        </w:numPr>
        <w:rPr>
          <w:rFonts w:eastAsia="MS Mincho"/>
        </w:rPr>
      </w:pPr>
      <w:r w:rsidRPr="00D716D2">
        <w:rPr>
          <w:rFonts w:eastAsia="MS Mincho"/>
        </w:rPr>
        <w:t xml:space="preserve">An increase from </w:t>
      </w:r>
      <w:r w:rsidR="0096744D">
        <w:rPr>
          <w:rFonts w:eastAsia="MS Mincho"/>
        </w:rPr>
        <w:t>70</w:t>
      </w:r>
      <w:r w:rsidRPr="00D716D2">
        <w:rPr>
          <w:rFonts w:eastAsia="MS Mincho"/>
        </w:rPr>
        <w:t xml:space="preserve"> million to 150 million annual passenger boardings</w:t>
      </w:r>
    </w:p>
    <w:p w14:paraId="1E9A1599" w14:textId="4D966B6F" w:rsidR="00BB2D4F" w:rsidRPr="00D716D2" w:rsidRDefault="00DE1743" w:rsidP="00C644C1">
      <w:pPr>
        <w:pStyle w:val="ListParagraph"/>
        <w:numPr>
          <w:ilvl w:val="0"/>
          <w:numId w:val="17"/>
        </w:numPr>
        <w:rPr>
          <w:rFonts w:eastAsia="MS Mincho"/>
        </w:rPr>
      </w:pPr>
      <w:r w:rsidRPr="00D716D2">
        <w:rPr>
          <w:rFonts w:eastAsia="MS Mincho"/>
        </w:rPr>
        <w:t>In 2031, 5</w:t>
      </w:r>
      <w:r w:rsidR="001A0A69">
        <w:rPr>
          <w:rFonts w:eastAsia="MS Mincho"/>
        </w:rPr>
        <w:t>7</w:t>
      </w:r>
      <w:r w:rsidRPr="00D716D2">
        <w:rPr>
          <w:rFonts w:eastAsia="MS Mincho"/>
        </w:rPr>
        <w:t>% of the population are within 500m of a rapid or frequent PT service (currently 40%)</w:t>
      </w:r>
    </w:p>
    <w:p w14:paraId="158CD0BE" w14:textId="091C529D" w:rsidR="00BB2D4F" w:rsidRPr="00D716D2" w:rsidRDefault="00DE1743" w:rsidP="00C644C1">
      <w:pPr>
        <w:pStyle w:val="ListParagraph"/>
        <w:numPr>
          <w:ilvl w:val="0"/>
          <w:numId w:val="17"/>
        </w:numPr>
      </w:pPr>
      <w:r w:rsidRPr="00D716D2">
        <w:rPr>
          <w:rFonts w:eastAsia="MS Mincho"/>
        </w:rPr>
        <w:t>92% of PT services run on time (currently 87% run on time)</w:t>
      </w:r>
    </w:p>
    <w:p w14:paraId="29A4CAAE" w14:textId="77777777" w:rsidR="00BB2D4F" w:rsidRPr="00D716D2" w:rsidRDefault="00DE1743" w:rsidP="00DE1743">
      <w:pPr>
        <w:rPr>
          <w:b/>
          <w:bCs/>
        </w:rPr>
      </w:pPr>
      <w:r w:rsidRPr="00D716D2">
        <w:rPr>
          <w:b/>
          <w:bCs/>
        </w:rPr>
        <w:t>Enhancing the environment and tackling the climate emergency</w:t>
      </w:r>
    </w:p>
    <w:p w14:paraId="4C1A0E9E" w14:textId="77777777" w:rsidR="00BB2D4F" w:rsidRPr="00D716D2" w:rsidRDefault="001C18CD" w:rsidP="00C644C1">
      <w:pPr>
        <w:pStyle w:val="ListParagraph"/>
        <w:numPr>
          <w:ilvl w:val="0"/>
          <w:numId w:val="18"/>
        </w:numPr>
      </w:pPr>
      <w:r w:rsidRPr="00D716D2">
        <w:rPr>
          <w:rFonts w:eastAsia="MS Mincho"/>
        </w:rPr>
        <w:t>47% reduction in carbon emissions from our PT services (compared to 2020/21)</w:t>
      </w:r>
    </w:p>
    <w:p w14:paraId="515E2846" w14:textId="77777777" w:rsidR="00BB2D4F" w:rsidRPr="00D716D2" w:rsidRDefault="001C18CD" w:rsidP="00C644C1">
      <w:pPr>
        <w:pStyle w:val="ListParagraph"/>
        <w:numPr>
          <w:ilvl w:val="0"/>
          <w:numId w:val="18"/>
        </w:numPr>
      </w:pPr>
      <w:r w:rsidRPr="00D716D2">
        <w:rPr>
          <w:rFonts w:eastAsia="MS Mincho"/>
        </w:rPr>
        <w:t>50% reduction in carbon emission from fixed assets (compared to 2018/19)</w:t>
      </w:r>
    </w:p>
    <w:p w14:paraId="26F716FE" w14:textId="77777777" w:rsidR="00BB2D4F" w:rsidRPr="00D716D2" w:rsidRDefault="001C18CD" w:rsidP="00C644C1">
      <w:pPr>
        <w:pStyle w:val="ListParagraph"/>
        <w:numPr>
          <w:ilvl w:val="0"/>
          <w:numId w:val="18"/>
        </w:numPr>
      </w:pPr>
      <w:r w:rsidRPr="00D716D2">
        <w:rPr>
          <w:rFonts w:eastAsia="MS Mincho"/>
        </w:rPr>
        <w:t>A 50% reduction in embodied carbon emissions (against 2021)</w:t>
      </w:r>
    </w:p>
    <w:p w14:paraId="74B63E4E" w14:textId="77777777" w:rsidR="00BB2D4F" w:rsidRPr="00D716D2" w:rsidRDefault="00DE1743" w:rsidP="00DE1743">
      <w:pPr>
        <w:rPr>
          <w:b/>
          <w:bCs/>
        </w:rPr>
      </w:pPr>
      <w:r w:rsidRPr="00D716D2">
        <w:rPr>
          <w:b/>
          <w:bCs/>
        </w:rPr>
        <w:t>Safe and accessible transport for everyone</w:t>
      </w:r>
    </w:p>
    <w:p w14:paraId="0BE876F9" w14:textId="77777777" w:rsidR="00BB2D4F" w:rsidRPr="00D716D2" w:rsidRDefault="001C18CD" w:rsidP="00C644C1">
      <w:pPr>
        <w:pStyle w:val="ListParagraph"/>
        <w:numPr>
          <w:ilvl w:val="0"/>
          <w:numId w:val="19"/>
        </w:numPr>
      </w:pPr>
      <w:r w:rsidRPr="00D716D2">
        <w:rPr>
          <w:rFonts w:eastAsia="MS Mincho"/>
        </w:rPr>
        <w:t>No reduction in the % of population living within 500m of a PT stop (currently 90%)</w:t>
      </w:r>
    </w:p>
    <w:p w14:paraId="6B7EBED9" w14:textId="77777777" w:rsidR="00BB2D4F" w:rsidRPr="003F198E" w:rsidRDefault="001C18CD" w:rsidP="00C644C1">
      <w:pPr>
        <w:pStyle w:val="ListParagraph"/>
        <w:numPr>
          <w:ilvl w:val="0"/>
          <w:numId w:val="19"/>
        </w:numPr>
      </w:pPr>
      <w:r w:rsidRPr="00D716D2">
        <w:rPr>
          <w:rFonts w:eastAsia="MS Mincho"/>
        </w:rPr>
        <w:t>In 2031 65% of the population living in deprived socio-economic areas are within 500m of a rapid or frequent PT service (compared to 45% in 2023)</w:t>
      </w:r>
    </w:p>
    <w:p w14:paraId="4FFC0F61" w14:textId="2F0D8F70" w:rsidR="00874C77" w:rsidRPr="00D716D2" w:rsidRDefault="003F198E" w:rsidP="00C644C1">
      <w:pPr>
        <w:pStyle w:val="ListParagraph"/>
        <w:numPr>
          <w:ilvl w:val="0"/>
          <w:numId w:val="19"/>
        </w:numPr>
      </w:pPr>
      <w:r>
        <w:rPr>
          <w:rFonts w:eastAsia="MS Mincho"/>
        </w:rPr>
        <w:lastRenderedPageBreak/>
        <w:t>More evening trips on key routes</w:t>
      </w:r>
    </w:p>
    <w:p w14:paraId="73F9CE3A" w14:textId="77777777" w:rsidR="00BB2D4F" w:rsidRPr="00D716D2" w:rsidRDefault="00DE1743" w:rsidP="00DE1743">
      <w:pPr>
        <w:rPr>
          <w:b/>
          <w:bCs/>
        </w:rPr>
      </w:pPr>
      <w:r w:rsidRPr="00D716D2">
        <w:rPr>
          <w:b/>
          <w:bCs/>
        </w:rPr>
        <w:t>Integrating public transport into a growing Auckland</w:t>
      </w:r>
    </w:p>
    <w:p w14:paraId="54278BD6" w14:textId="77777777" w:rsidR="00BB2D4F" w:rsidRPr="00D716D2" w:rsidRDefault="001C18CD" w:rsidP="00C644C1">
      <w:pPr>
        <w:pStyle w:val="ListParagraph"/>
        <w:numPr>
          <w:ilvl w:val="0"/>
          <w:numId w:val="20"/>
        </w:numPr>
      </w:pPr>
      <w:r w:rsidRPr="00D716D2">
        <w:t>More walking and cycling trips to rapid transit stations</w:t>
      </w:r>
    </w:p>
    <w:p w14:paraId="216BABFF" w14:textId="77777777" w:rsidR="00BB2D4F" w:rsidRPr="00D716D2" w:rsidRDefault="001C18CD" w:rsidP="00C644C1">
      <w:pPr>
        <w:pStyle w:val="ListParagraph"/>
        <w:numPr>
          <w:ilvl w:val="0"/>
          <w:numId w:val="20"/>
        </w:numPr>
      </w:pPr>
      <w:r w:rsidRPr="00D716D2">
        <w:t>More houses and businesses near PT stations</w:t>
      </w:r>
    </w:p>
    <w:p w14:paraId="6036141A" w14:textId="77777777" w:rsidR="00BB2D4F" w:rsidRPr="00D716D2" w:rsidRDefault="001C18CD" w:rsidP="00C644C1">
      <w:pPr>
        <w:pStyle w:val="ListParagraph"/>
        <w:numPr>
          <w:ilvl w:val="0"/>
          <w:numId w:val="20"/>
        </w:numPr>
      </w:pPr>
      <w:r w:rsidRPr="00D716D2">
        <w:t>Better management of park and rides</w:t>
      </w:r>
    </w:p>
    <w:p w14:paraId="54E83DD4" w14:textId="77777777" w:rsidR="00BB2D4F" w:rsidRPr="00D716D2" w:rsidRDefault="00DE1743" w:rsidP="00DE1743">
      <w:pPr>
        <w:rPr>
          <w:b/>
          <w:bCs/>
        </w:rPr>
      </w:pPr>
      <w:r w:rsidRPr="00D716D2">
        <w:rPr>
          <w:b/>
          <w:bCs/>
        </w:rPr>
        <w:t>Funding and delivering public transport transparently</w:t>
      </w:r>
    </w:p>
    <w:p w14:paraId="40232119" w14:textId="77777777" w:rsidR="00BB2D4F" w:rsidRPr="00D716D2" w:rsidRDefault="001C18CD" w:rsidP="00C644C1">
      <w:pPr>
        <w:pStyle w:val="ListParagraph"/>
        <w:numPr>
          <w:ilvl w:val="0"/>
          <w:numId w:val="21"/>
        </w:numPr>
      </w:pPr>
      <w:r w:rsidRPr="00D716D2">
        <w:t>Micro-mobility hire schemes are better integrated with PT, such as compatible payment options</w:t>
      </w:r>
    </w:p>
    <w:p w14:paraId="4DD97183" w14:textId="77777777" w:rsidR="00BB2D4F" w:rsidRPr="00D716D2" w:rsidRDefault="001C18CD" w:rsidP="00C644C1">
      <w:pPr>
        <w:pStyle w:val="ListParagraph"/>
        <w:numPr>
          <w:ilvl w:val="0"/>
          <w:numId w:val="21"/>
        </w:numPr>
      </w:pPr>
      <w:r w:rsidRPr="00D716D2">
        <w:t xml:space="preserve">Continued use of Te </w:t>
      </w:r>
      <w:proofErr w:type="spellStart"/>
      <w:r w:rsidRPr="00D716D2">
        <w:t>Reo</w:t>
      </w:r>
      <w:proofErr w:type="spellEnd"/>
      <w:r w:rsidRPr="00D716D2">
        <w:t xml:space="preserve"> Māori in service announcements and way finding</w:t>
      </w:r>
    </w:p>
    <w:p w14:paraId="4221554D" w14:textId="77777777" w:rsidR="00BB2D4F" w:rsidRPr="00D716D2" w:rsidRDefault="001C18CD" w:rsidP="00C644C1">
      <w:pPr>
        <w:pStyle w:val="ListParagraph"/>
        <w:numPr>
          <w:ilvl w:val="0"/>
          <w:numId w:val="21"/>
        </w:numPr>
      </w:pPr>
      <w:r w:rsidRPr="00D716D2">
        <w:t>Continued use of Māori design principles in infrastructure such as stations</w:t>
      </w:r>
    </w:p>
    <w:p w14:paraId="056A2872" w14:textId="15977837" w:rsidR="00BB2D4F" w:rsidRPr="00D716D2" w:rsidRDefault="001C18CD" w:rsidP="00C644C1">
      <w:pPr>
        <w:pStyle w:val="ListParagraph"/>
        <w:numPr>
          <w:ilvl w:val="0"/>
          <w:numId w:val="21"/>
        </w:numPr>
      </w:pPr>
      <w:r w:rsidRPr="00D716D2">
        <w:rPr>
          <w:rFonts w:eastAsia="MS Mincho"/>
        </w:rPr>
        <w:t>In 2031, 100% of the routes across the region meet their patronage targets (compared to 65% in 2023)</w:t>
      </w:r>
    </w:p>
    <w:p w14:paraId="0595F151" w14:textId="7B8F2316" w:rsidR="00BB2D4F" w:rsidRPr="00D716D2" w:rsidRDefault="001E7830" w:rsidP="004B75FB">
      <w:pPr>
        <w:pStyle w:val="Heading2"/>
      </w:pPr>
      <w:r w:rsidRPr="00D716D2">
        <w:t>RPTP time periods</w:t>
      </w:r>
    </w:p>
    <w:p w14:paraId="0A3E2876" w14:textId="77777777" w:rsidR="00BB2D4F" w:rsidRPr="00D716D2" w:rsidRDefault="001E7830" w:rsidP="007F5D9C">
      <w:r w:rsidRPr="00D716D2">
        <w:t>Broadly improvements to the PT system will be delivered in one of three time periods.</w:t>
      </w:r>
    </w:p>
    <w:p w14:paraId="3DC8A65B" w14:textId="77777777" w:rsidR="00BB2D4F" w:rsidRPr="00D716D2" w:rsidRDefault="004B75FB" w:rsidP="004B75FB">
      <w:pPr>
        <w:pStyle w:val="Heading3"/>
      </w:pPr>
      <w:r w:rsidRPr="00D716D2">
        <w:t>Short-term (2023-2024)</w:t>
      </w:r>
    </w:p>
    <w:p w14:paraId="62B5FB0F" w14:textId="2E37F856" w:rsidR="00BB2D4F" w:rsidRPr="00D716D2" w:rsidRDefault="004B75FB" w:rsidP="00C644C1">
      <w:pPr>
        <w:pStyle w:val="ListParagraph"/>
        <w:numPr>
          <w:ilvl w:val="0"/>
          <w:numId w:val="22"/>
        </w:numPr>
      </w:pPr>
      <w:r w:rsidRPr="00D716D2">
        <w:t>We</w:t>
      </w:r>
      <w:r w:rsidR="00BB2D4F" w:rsidRPr="00D716D2">
        <w:t>'</w:t>
      </w:r>
      <w:r w:rsidRPr="00D716D2">
        <w:t>re working to fix problems like bus driver shortages and service reliability</w:t>
      </w:r>
    </w:p>
    <w:p w14:paraId="50B40B70" w14:textId="0DAE95FB" w:rsidR="00BB2D4F" w:rsidRPr="00D716D2" w:rsidRDefault="004B75FB" w:rsidP="00C644C1">
      <w:pPr>
        <w:pStyle w:val="ListParagraph"/>
        <w:numPr>
          <w:ilvl w:val="0"/>
          <w:numId w:val="22"/>
        </w:numPr>
      </w:pPr>
      <w:r w:rsidRPr="00D716D2">
        <w:t xml:space="preserve">Continued construction on existing projects like </w:t>
      </w:r>
      <w:r w:rsidR="003C007E" w:rsidRPr="00D716D2">
        <w:t>City</w:t>
      </w:r>
      <w:r w:rsidRPr="00D716D2">
        <w:t xml:space="preserve"> Rail Link and the Eastern Busway</w:t>
      </w:r>
    </w:p>
    <w:p w14:paraId="5A583F1C" w14:textId="43D21509" w:rsidR="00BB2D4F" w:rsidRPr="00D716D2" w:rsidRDefault="004B75FB" w:rsidP="00C644C1">
      <w:pPr>
        <w:pStyle w:val="ListParagraph"/>
        <w:numPr>
          <w:ilvl w:val="0"/>
          <w:numId w:val="22"/>
        </w:numPr>
      </w:pPr>
      <w:r w:rsidRPr="00D716D2">
        <w:t>Other</w:t>
      </w:r>
      <w:r w:rsidR="00BB2D4F" w:rsidRPr="00D716D2">
        <w:t xml:space="preserve"> "</w:t>
      </w:r>
      <w:proofErr w:type="gramStart"/>
      <w:r w:rsidR="00BB2D4F" w:rsidRPr="00D716D2">
        <w:t>q</w:t>
      </w:r>
      <w:r w:rsidRPr="00D716D2">
        <w:t>uick-wi</w:t>
      </w:r>
      <w:r w:rsidR="00BB2D4F" w:rsidRPr="00D716D2">
        <w:t>n</w:t>
      </w:r>
      <w:proofErr w:type="gramEnd"/>
      <w:r w:rsidR="00BB2D4F" w:rsidRPr="00D716D2">
        <w:t xml:space="preserve">" </w:t>
      </w:r>
      <w:r w:rsidRPr="00D716D2">
        <w:t>initiatives like changes to PT fares, service improvements, and bus priority projects</w:t>
      </w:r>
    </w:p>
    <w:p w14:paraId="0FDB8BDE" w14:textId="77777777" w:rsidR="00BB2D4F" w:rsidRPr="00D716D2" w:rsidRDefault="004B75FB" w:rsidP="004B75FB">
      <w:pPr>
        <w:pStyle w:val="Heading3"/>
      </w:pPr>
      <w:r w:rsidRPr="00D716D2">
        <w:t>Medium-term (2025-2031)</w:t>
      </w:r>
    </w:p>
    <w:p w14:paraId="0C2F1151" w14:textId="3653DE60" w:rsidR="00BB2D4F" w:rsidRPr="00D716D2" w:rsidRDefault="004B75FB" w:rsidP="00C644C1">
      <w:pPr>
        <w:pStyle w:val="ListParagraph"/>
        <w:numPr>
          <w:ilvl w:val="0"/>
          <w:numId w:val="23"/>
        </w:numPr>
      </w:pPr>
      <w:r w:rsidRPr="00D716D2">
        <w:t xml:space="preserve">Open projects like </w:t>
      </w:r>
      <w:r w:rsidR="00FD3C46" w:rsidRPr="00D716D2">
        <w:t>City</w:t>
      </w:r>
      <w:r w:rsidRPr="00D716D2">
        <w:t xml:space="preserve"> Rail Link and the Eastern Busway. Modify the transport network to support these projects</w:t>
      </w:r>
    </w:p>
    <w:p w14:paraId="238E7A2D" w14:textId="77777777" w:rsidR="00BB2D4F" w:rsidRPr="00D716D2" w:rsidRDefault="004B75FB" w:rsidP="00C644C1">
      <w:pPr>
        <w:pStyle w:val="ListParagraph"/>
        <w:numPr>
          <w:ilvl w:val="0"/>
          <w:numId w:val="23"/>
        </w:numPr>
      </w:pPr>
      <w:r w:rsidRPr="00D716D2">
        <w:t>Initiatives like improved ferry services, more frequent buses and trains, new stations, and new bus priority projects</w:t>
      </w:r>
    </w:p>
    <w:p w14:paraId="52F04CF4" w14:textId="77777777" w:rsidR="00BB2D4F" w:rsidRPr="00D716D2" w:rsidRDefault="004B75FB" w:rsidP="004B75FB">
      <w:pPr>
        <w:pStyle w:val="Heading3"/>
      </w:pPr>
      <w:r w:rsidRPr="00D716D2">
        <w:t>Long-term (beyond 2031)</w:t>
      </w:r>
    </w:p>
    <w:p w14:paraId="0CE40ADE" w14:textId="12B6130F" w:rsidR="00BB2D4F" w:rsidRPr="00D716D2" w:rsidRDefault="000466ED" w:rsidP="00C644C1">
      <w:pPr>
        <w:pStyle w:val="ListParagraph"/>
        <w:numPr>
          <w:ilvl w:val="0"/>
          <w:numId w:val="24"/>
        </w:numPr>
      </w:pPr>
      <w:r>
        <w:t>Our broader network ambitions and</w:t>
      </w:r>
      <w:r w:rsidR="00095101">
        <w:t xml:space="preserve"> goals. Higher usage and operating a stronger, more integrated PT system</w:t>
      </w:r>
    </w:p>
    <w:p w14:paraId="59B135BA" w14:textId="77777777" w:rsidR="000466ED" w:rsidRPr="00D716D2" w:rsidRDefault="000466ED" w:rsidP="000466ED">
      <w:pPr>
        <w:pStyle w:val="ListParagraph"/>
        <w:numPr>
          <w:ilvl w:val="0"/>
          <w:numId w:val="24"/>
        </w:numPr>
      </w:pPr>
      <w:r w:rsidRPr="00D716D2">
        <w:t>If they receive funding, start construction on projects like Light Rail, Airport to Botany, and the Waitematā Harbour Crossing</w:t>
      </w:r>
    </w:p>
    <w:p w14:paraId="415BA224" w14:textId="665C7AC3" w:rsidR="00260111" w:rsidRPr="00260111" w:rsidRDefault="00260111" w:rsidP="007F5D9C">
      <w:r>
        <w:lastRenderedPageBreak/>
        <w:t xml:space="preserve">More RPTP initiatives are outlined in the following </w:t>
      </w:r>
      <w:r w:rsidR="003C4589">
        <w:t>sections.</w:t>
      </w:r>
    </w:p>
    <w:p w14:paraId="64E85759" w14:textId="2226B0DC" w:rsidR="00BB2D4F" w:rsidRPr="00D716D2" w:rsidRDefault="001E7830" w:rsidP="007F5D9C">
      <w:pPr>
        <w:rPr>
          <w:b/>
          <w:bCs/>
        </w:rPr>
      </w:pPr>
      <w:r w:rsidRPr="00D716D2">
        <w:rPr>
          <w:b/>
          <w:bCs/>
        </w:rPr>
        <w:t>Please note:</w:t>
      </w:r>
    </w:p>
    <w:p w14:paraId="0540E76C" w14:textId="4E1CBBC2" w:rsidR="00BB2D4F" w:rsidRPr="00D716D2" w:rsidRDefault="001E7830" w:rsidP="001C18CD">
      <w:pPr>
        <w:pStyle w:val="ListParagraph"/>
        <w:numPr>
          <w:ilvl w:val="0"/>
          <w:numId w:val="2"/>
        </w:numPr>
      </w:pPr>
      <w:r w:rsidRPr="00D716D2">
        <w:t xml:space="preserve">Projects like Light Rail, Airport </w:t>
      </w:r>
      <w:r w:rsidR="003C4589">
        <w:t>to Botany</w:t>
      </w:r>
      <w:r w:rsidRPr="00D716D2">
        <w:t xml:space="preserve">, and the </w:t>
      </w:r>
      <w:r w:rsidR="005272E3">
        <w:t>Waitemata</w:t>
      </w:r>
      <w:r w:rsidR="00091335">
        <w:t xml:space="preserve"> </w:t>
      </w:r>
      <w:r w:rsidRPr="00D716D2">
        <w:t xml:space="preserve">Harbour </w:t>
      </w:r>
      <w:r w:rsidR="00091335">
        <w:t>Crossing</w:t>
      </w:r>
      <w:r w:rsidRPr="00D716D2">
        <w:t xml:space="preserve"> are not covered in </w:t>
      </w:r>
      <w:r w:rsidR="00091335">
        <w:t xml:space="preserve">detail in </w:t>
      </w:r>
      <w:r w:rsidRPr="00D716D2">
        <w:t>this RPTP because:</w:t>
      </w:r>
    </w:p>
    <w:p w14:paraId="23E31793" w14:textId="77777777" w:rsidR="00BB2D4F" w:rsidRPr="00D716D2" w:rsidRDefault="004B75FB" w:rsidP="00490A80">
      <w:r w:rsidRPr="00D716D2">
        <w:t>—</w:t>
      </w:r>
      <w:r w:rsidR="001E7830" w:rsidRPr="00D716D2">
        <w:t>They are not yet funded.</w:t>
      </w:r>
    </w:p>
    <w:p w14:paraId="1CEC87B2" w14:textId="77777777" w:rsidR="00BB2D4F" w:rsidRPr="00D716D2" w:rsidRDefault="004B75FB" w:rsidP="00490A80">
      <w:r w:rsidRPr="00D716D2">
        <w:t>—</w:t>
      </w:r>
      <w:r w:rsidR="001E7830" w:rsidRPr="00D716D2">
        <w:t>If they do receive funding, they are unlikely to open by 2031. As such they will not influence the PT system within the time period of this plan.</w:t>
      </w:r>
    </w:p>
    <w:p w14:paraId="63370540" w14:textId="77777777" w:rsidR="00BB2D4F" w:rsidRPr="00D716D2" w:rsidRDefault="004B75FB" w:rsidP="00490A80">
      <w:r w:rsidRPr="00D716D2">
        <w:t>—</w:t>
      </w:r>
      <w:r w:rsidR="001E7830" w:rsidRPr="00D716D2">
        <w:t>AT is involved in these projects to ensure they are developed in consideration of the wider PT system.</w:t>
      </w:r>
    </w:p>
    <w:p w14:paraId="0AEEEF58" w14:textId="77777777" w:rsidR="00BB2D4F" w:rsidRPr="00D716D2" w:rsidRDefault="004B75FB" w:rsidP="00490A80">
      <w:r w:rsidRPr="00D716D2">
        <w:t>—</w:t>
      </w:r>
      <w:r w:rsidR="001E7830" w:rsidRPr="00D716D2">
        <w:t>The next RPTP revision will be in 2025 and, if necessary, it can cover these projects and their implications for the PT system.</w:t>
      </w:r>
    </w:p>
    <w:p w14:paraId="33F27128" w14:textId="3015DCBA" w:rsidR="00BB2D4F" w:rsidRPr="00D716D2" w:rsidRDefault="001E7830" w:rsidP="00DC22DD">
      <w:pPr>
        <w:pStyle w:val="Heading3"/>
      </w:pPr>
      <w:r w:rsidRPr="00D716D2">
        <w:t>What you</w:t>
      </w:r>
      <w:r w:rsidR="00BB2D4F" w:rsidRPr="00D716D2">
        <w:t>'</w:t>
      </w:r>
      <w:r w:rsidRPr="00D716D2">
        <w:t>ve told us needs improving</w:t>
      </w:r>
    </w:p>
    <w:p w14:paraId="358A1DCD" w14:textId="0D2A1C5D" w:rsidR="00BB2D4F" w:rsidRPr="00D716D2" w:rsidRDefault="001E7830" w:rsidP="007F5D9C">
      <w:r w:rsidRPr="00D716D2">
        <w:t>We regularly conduct market research to better understand people</w:t>
      </w:r>
      <w:r w:rsidR="00BB2D4F" w:rsidRPr="00D716D2">
        <w:t>'</w:t>
      </w:r>
      <w:r w:rsidRPr="00D716D2">
        <w:t>s needs and frustrations, we also receive regular feedback from members of the public.</w:t>
      </w:r>
    </w:p>
    <w:p w14:paraId="4D420CA6" w14:textId="183B49C7" w:rsidR="00BB2D4F" w:rsidRPr="00D716D2" w:rsidRDefault="001E7830" w:rsidP="007F5D9C">
      <w:pPr>
        <w:rPr>
          <w:b/>
          <w:bCs/>
        </w:rPr>
      </w:pPr>
      <w:r w:rsidRPr="00D716D2">
        <w:rPr>
          <w:b/>
          <w:bCs/>
        </w:rPr>
        <w:t>Below are the most common things people tell us about PT, and how we intend to tackle them.</w:t>
      </w:r>
    </w:p>
    <w:p w14:paraId="71315A13" w14:textId="77777777" w:rsidR="00BB2D4F" w:rsidRPr="00D716D2" w:rsidRDefault="00DC22DD" w:rsidP="00DC22DD">
      <w:pPr>
        <w:pStyle w:val="Heading4"/>
      </w:pPr>
      <w:r w:rsidRPr="00D716D2">
        <w:t>Fix the current problems with PT urgently</w:t>
      </w:r>
    </w:p>
    <w:p w14:paraId="3FFDD3C3" w14:textId="42DEEA95" w:rsidR="00BB2D4F" w:rsidRPr="00D716D2" w:rsidRDefault="00DC22DD" w:rsidP="00DC22DD">
      <w:r w:rsidRPr="00D716D2">
        <w:t xml:space="preserve">There </w:t>
      </w:r>
      <w:r w:rsidR="00673694" w:rsidRPr="00D716D2">
        <w:t xml:space="preserve">have </w:t>
      </w:r>
      <w:r w:rsidRPr="00D716D2">
        <w:t>been many issues recently, due to driver shortages and cancellations.</w:t>
      </w:r>
    </w:p>
    <w:p w14:paraId="4766C2CE" w14:textId="38647281" w:rsidR="00BB2D4F" w:rsidRPr="00D716D2" w:rsidRDefault="00DC22DD" w:rsidP="00C644C1">
      <w:pPr>
        <w:pStyle w:val="ListParagraph"/>
        <w:numPr>
          <w:ilvl w:val="0"/>
          <w:numId w:val="26"/>
        </w:numPr>
      </w:pPr>
      <w:r w:rsidRPr="00D716D2">
        <w:t>We</w:t>
      </w:r>
      <w:r w:rsidR="00BB2D4F" w:rsidRPr="00D716D2">
        <w:t>'</w:t>
      </w:r>
      <w:r w:rsidRPr="00D716D2">
        <w:t>re working hard to fix these problems and get things back to where they were before the pandemic, this is our priority.</w:t>
      </w:r>
    </w:p>
    <w:p w14:paraId="248E2E02" w14:textId="39102A6F" w:rsidR="00BB2D4F" w:rsidRPr="00D716D2" w:rsidRDefault="00DC22DD" w:rsidP="00C644C1">
      <w:pPr>
        <w:pStyle w:val="ListParagraph"/>
        <w:numPr>
          <w:ilvl w:val="0"/>
          <w:numId w:val="26"/>
        </w:numPr>
      </w:pPr>
      <w:r w:rsidRPr="00D716D2">
        <w:t>We</w:t>
      </w:r>
      <w:r w:rsidR="00BB2D4F" w:rsidRPr="00D716D2">
        <w:t>'</w:t>
      </w:r>
      <w:r w:rsidRPr="00D716D2">
        <w:t>re on track to have the bus driver shortage fixed by the end of 2023.</w:t>
      </w:r>
    </w:p>
    <w:p w14:paraId="5FF49A8B" w14:textId="68880705" w:rsidR="00BB2D4F" w:rsidRPr="00D716D2" w:rsidRDefault="00DC22DD" w:rsidP="00C644C1">
      <w:pPr>
        <w:pStyle w:val="ListParagraph"/>
        <w:numPr>
          <w:ilvl w:val="0"/>
          <w:numId w:val="26"/>
        </w:numPr>
      </w:pPr>
      <w:r w:rsidRPr="00D716D2">
        <w:t>We</w:t>
      </w:r>
      <w:r w:rsidR="00BB2D4F" w:rsidRPr="00D716D2">
        <w:t>'</w:t>
      </w:r>
      <w:r w:rsidRPr="00D716D2">
        <w:t>re working with the government to raise wages and improve immigrations pathways for bus drivers and ferry skippers.</w:t>
      </w:r>
    </w:p>
    <w:p w14:paraId="4D9A5EDB" w14:textId="7E21B9AF" w:rsidR="00BB2D4F" w:rsidRPr="00D716D2" w:rsidRDefault="00DC22DD" w:rsidP="00C644C1">
      <w:pPr>
        <w:pStyle w:val="ListParagraph"/>
        <w:numPr>
          <w:ilvl w:val="0"/>
          <w:numId w:val="26"/>
        </w:numPr>
      </w:pPr>
      <w:r w:rsidRPr="00D716D2">
        <w:t>KiwiRail</w:t>
      </w:r>
      <w:r w:rsidR="00BB2D4F" w:rsidRPr="00D716D2">
        <w:t>'</w:t>
      </w:r>
      <w:r w:rsidRPr="00D716D2">
        <w:t>s rebuild of the rail network will be complete by early 202</w:t>
      </w:r>
      <w:r w:rsidR="00C87AE3">
        <w:t>6</w:t>
      </w:r>
      <w:r w:rsidRPr="00D716D2">
        <w:t>, reducing cancellations and disruptions.</w:t>
      </w:r>
    </w:p>
    <w:p w14:paraId="4A2D8209" w14:textId="77777777" w:rsidR="00BB2D4F" w:rsidRPr="00D716D2" w:rsidRDefault="00DC22DD" w:rsidP="00DC22DD">
      <w:pPr>
        <w:pStyle w:val="Heading4"/>
      </w:pPr>
      <w:r w:rsidRPr="00D716D2">
        <w:t>Provide more frequent services</w:t>
      </w:r>
    </w:p>
    <w:p w14:paraId="6101CB83" w14:textId="77777777" w:rsidR="00BB2D4F" w:rsidRPr="00D716D2" w:rsidRDefault="00DC22DD" w:rsidP="00DC22DD">
      <w:r w:rsidRPr="00D716D2">
        <w:t>Most Aucklanders want to be able to just turn up and go, rather than planning journeys around timetables.</w:t>
      </w:r>
    </w:p>
    <w:p w14:paraId="3DDD3851" w14:textId="4184E7BB" w:rsidR="00BB2D4F" w:rsidRPr="00D716D2" w:rsidRDefault="00EF5BC2" w:rsidP="00C644C1">
      <w:pPr>
        <w:pStyle w:val="ListParagraph"/>
        <w:numPr>
          <w:ilvl w:val="0"/>
          <w:numId w:val="27"/>
        </w:numPr>
      </w:pPr>
      <w:r>
        <w:t>10 new frequent</w:t>
      </w:r>
      <w:r w:rsidR="00B00E1B">
        <w:t xml:space="preserve"> bus routes by 2027 (funded by Auckland Council’s</w:t>
      </w:r>
      <w:r w:rsidR="000675D3">
        <w:t xml:space="preserve"> Climate Action Targeted Rate) plus another three frequent routes by 2031.</w:t>
      </w:r>
      <w:r w:rsidR="00DC22DD" w:rsidRPr="00D716D2">
        <w:t>.</w:t>
      </w:r>
    </w:p>
    <w:p w14:paraId="57AA8D63" w14:textId="77777777" w:rsidR="00BB2D4F" w:rsidRDefault="00DC22DD" w:rsidP="00C644C1">
      <w:pPr>
        <w:pStyle w:val="ListParagraph"/>
        <w:numPr>
          <w:ilvl w:val="0"/>
          <w:numId w:val="27"/>
        </w:numPr>
      </w:pPr>
      <w:r w:rsidRPr="00D716D2">
        <w:t>By 2026 trains will run every 7.5 minutes at peak travel times and every 15 minutes the rest of the day.</w:t>
      </w:r>
    </w:p>
    <w:p w14:paraId="5111A225" w14:textId="37DECDB8" w:rsidR="00795E50" w:rsidRPr="00D716D2" w:rsidRDefault="00795E50" w:rsidP="00C644C1">
      <w:pPr>
        <w:pStyle w:val="ListParagraph"/>
        <w:numPr>
          <w:ilvl w:val="0"/>
          <w:numId w:val="27"/>
        </w:numPr>
      </w:pPr>
      <w:r>
        <w:t>More ferries operating on several routes by 2025.</w:t>
      </w:r>
    </w:p>
    <w:p w14:paraId="29B7430E" w14:textId="77777777" w:rsidR="00BB2D4F" w:rsidRPr="00D716D2" w:rsidRDefault="00DC22DD" w:rsidP="00DC22DD">
      <w:pPr>
        <w:pStyle w:val="Heading4"/>
      </w:pPr>
      <w:r w:rsidRPr="00D716D2">
        <w:lastRenderedPageBreak/>
        <w:t>Speed up travel times</w:t>
      </w:r>
    </w:p>
    <w:p w14:paraId="2EEDFCEA" w14:textId="77777777" w:rsidR="00BB2D4F" w:rsidRPr="00D716D2" w:rsidRDefault="00DC22DD" w:rsidP="00DC22DD">
      <w:r w:rsidRPr="00D716D2">
        <w:t>While travel times are influenced by service frequency and reliability, these initiatives are focused on travel times once people get on the PT services.</w:t>
      </w:r>
    </w:p>
    <w:p w14:paraId="247DDF71" w14:textId="01ED3437" w:rsidR="00BB2D4F" w:rsidRPr="00D716D2" w:rsidRDefault="00984CD0" w:rsidP="00C644C1">
      <w:pPr>
        <w:pStyle w:val="ListParagraph"/>
        <w:numPr>
          <w:ilvl w:val="0"/>
          <w:numId w:val="28"/>
        </w:numPr>
      </w:pPr>
      <w:r w:rsidRPr="00D716D2">
        <w:t xml:space="preserve">City </w:t>
      </w:r>
      <w:r w:rsidR="00DC22DD" w:rsidRPr="00D716D2">
        <w:t>Rail Link will speed up train journeys meaning twice as many people will be within 30 minutes of central Auckland.</w:t>
      </w:r>
    </w:p>
    <w:p w14:paraId="542DD243" w14:textId="77777777" w:rsidR="00BB2D4F" w:rsidRPr="00D716D2" w:rsidRDefault="00DC22DD" w:rsidP="00C644C1">
      <w:pPr>
        <w:pStyle w:val="ListParagraph"/>
        <w:numPr>
          <w:ilvl w:val="0"/>
          <w:numId w:val="28"/>
        </w:numPr>
      </w:pPr>
      <w:r w:rsidRPr="00D716D2">
        <w:t>More bus lanes on key routes.</w:t>
      </w:r>
    </w:p>
    <w:p w14:paraId="71A5335D" w14:textId="77777777" w:rsidR="00BB2D4F" w:rsidRPr="00D716D2" w:rsidRDefault="00DC22DD" w:rsidP="00C644C1">
      <w:pPr>
        <w:pStyle w:val="ListParagraph"/>
        <w:numPr>
          <w:ilvl w:val="0"/>
          <w:numId w:val="28"/>
        </w:numPr>
      </w:pPr>
      <w:r w:rsidRPr="00D716D2">
        <w:t>More bus queue jumps and priority at intersections. For example buses running behind schedule will be able trigger a green traffic light.</w:t>
      </w:r>
    </w:p>
    <w:p w14:paraId="309B27A0" w14:textId="77777777" w:rsidR="00BB2D4F" w:rsidRPr="00D716D2" w:rsidRDefault="00DC22DD" w:rsidP="00DC22DD">
      <w:pPr>
        <w:pStyle w:val="Heading4"/>
      </w:pPr>
      <w:r w:rsidRPr="00D716D2">
        <w:t>Make fares cheaper</w:t>
      </w:r>
    </w:p>
    <w:p w14:paraId="3C30CA89" w14:textId="5396D152" w:rsidR="00BB2D4F" w:rsidRPr="00D716D2" w:rsidRDefault="00DC22DD" w:rsidP="00C644C1">
      <w:pPr>
        <w:pStyle w:val="ListParagraph"/>
        <w:numPr>
          <w:ilvl w:val="0"/>
          <w:numId w:val="29"/>
        </w:numPr>
      </w:pPr>
      <w:r w:rsidRPr="00D716D2">
        <w:t xml:space="preserve">A weekly </w:t>
      </w:r>
      <w:r w:rsidR="00A63847">
        <w:t>fare cap</w:t>
      </w:r>
      <w:r w:rsidR="00A63847" w:rsidRPr="00D716D2">
        <w:t xml:space="preserve"> </w:t>
      </w:r>
      <w:r w:rsidRPr="00D716D2">
        <w:t>that allows unlimited travel for a fixed price.</w:t>
      </w:r>
    </w:p>
    <w:p w14:paraId="658E86B3" w14:textId="42214B7E" w:rsidR="00BB2D4F" w:rsidRPr="00D716D2" w:rsidRDefault="00482F3F" w:rsidP="00C644C1">
      <w:pPr>
        <w:pStyle w:val="ListParagraph"/>
        <w:numPr>
          <w:ilvl w:val="0"/>
          <w:numId w:val="29"/>
        </w:numPr>
      </w:pPr>
      <w:r>
        <w:rPr>
          <w:rFonts w:eastAsiaTheme="minorEastAsia"/>
        </w:rPr>
        <w:t>Government funded h</w:t>
      </w:r>
      <w:r w:rsidR="00DC22DD" w:rsidRPr="00D716D2">
        <w:rPr>
          <w:rFonts w:eastAsiaTheme="minorEastAsia"/>
        </w:rPr>
        <w:t xml:space="preserve">alf-price fares for under 25s and free fares for under 13s </w:t>
      </w:r>
      <w:r>
        <w:rPr>
          <w:rFonts w:eastAsiaTheme="minorEastAsia"/>
        </w:rPr>
        <w:t xml:space="preserve">have already </w:t>
      </w:r>
      <w:proofErr w:type="gramStart"/>
      <w:r>
        <w:rPr>
          <w:rFonts w:eastAsiaTheme="minorEastAsia"/>
        </w:rPr>
        <w:t>kicked</w:t>
      </w:r>
      <w:r w:rsidR="003F62E7">
        <w:rPr>
          <w:rFonts w:eastAsiaTheme="minorEastAsia"/>
        </w:rPr>
        <w:t>-</w:t>
      </w:r>
      <w:r>
        <w:rPr>
          <w:rFonts w:eastAsiaTheme="minorEastAsia"/>
        </w:rPr>
        <w:t>in</w:t>
      </w:r>
      <w:r w:rsidR="00846FA2">
        <w:rPr>
          <w:rFonts w:eastAsiaTheme="minorEastAsia"/>
        </w:rPr>
        <w:t>.</w:t>
      </w:r>
      <w:proofErr w:type="gramEnd"/>
    </w:p>
    <w:p w14:paraId="4E19CF9E" w14:textId="77777777" w:rsidR="00BB2D4F" w:rsidRPr="00D716D2" w:rsidRDefault="009E4DDF" w:rsidP="009E4DDF">
      <w:pPr>
        <w:pStyle w:val="Heading4"/>
      </w:pPr>
      <w:r w:rsidRPr="00D716D2">
        <w:rPr>
          <w:lang w:val="en-US"/>
        </w:rPr>
        <w:t>Make improvements for people with accessibility needs</w:t>
      </w:r>
    </w:p>
    <w:p w14:paraId="373048AA" w14:textId="7212072B" w:rsidR="00BB2D4F" w:rsidRPr="00D716D2" w:rsidRDefault="009E4DDF" w:rsidP="00C644C1">
      <w:pPr>
        <w:pStyle w:val="ListParagraph"/>
        <w:numPr>
          <w:ilvl w:val="0"/>
          <w:numId w:val="30"/>
        </w:numPr>
      </w:pPr>
      <w:r w:rsidRPr="00D716D2">
        <w:t>Continue to implement our Accessibility Action Plan and funding of the Total Mobility Scheme</w:t>
      </w:r>
      <w:r w:rsidR="00846FA2">
        <w:t>.</w:t>
      </w:r>
    </w:p>
    <w:p w14:paraId="5B0507A8" w14:textId="6EE86A26" w:rsidR="00BB2D4F" w:rsidRPr="00D716D2" w:rsidRDefault="009E4DDF" w:rsidP="00C644C1">
      <w:pPr>
        <w:pStyle w:val="ListParagraph"/>
        <w:numPr>
          <w:ilvl w:val="0"/>
          <w:numId w:val="30"/>
        </w:numPr>
      </w:pPr>
      <w:r w:rsidRPr="00D716D2">
        <w:t>Continued roll-out of audio announcements on buses</w:t>
      </w:r>
      <w:r w:rsidR="00846FA2">
        <w:t>.</w:t>
      </w:r>
    </w:p>
    <w:p w14:paraId="05EE27EF" w14:textId="77777777" w:rsidR="00BB2D4F" w:rsidRPr="00D716D2" w:rsidRDefault="009E4DDF" w:rsidP="00C644C1">
      <w:pPr>
        <w:pStyle w:val="ListParagraph"/>
        <w:numPr>
          <w:ilvl w:val="0"/>
          <w:numId w:val="30"/>
        </w:numPr>
      </w:pPr>
      <w:r w:rsidRPr="00D716D2">
        <w:t>Ongoing accessibility improvements to stops and other infrastructure.</w:t>
      </w:r>
    </w:p>
    <w:p w14:paraId="42D2F1C0" w14:textId="77777777" w:rsidR="00BB2D4F" w:rsidRPr="00D716D2" w:rsidRDefault="009E4DDF" w:rsidP="009E4DDF">
      <w:pPr>
        <w:pStyle w:val="Heading4"/>
      </w:pPr>
      <w:r w:rsidRPr="00D716D2">
        <w:t>Provide better communications and technology</w:t>
      </w:r>
    </w:p>
    <w:p w14:paraId="150282C8" w14:textId="77777777" w:rsidR="00BB2D4F" w:rsidRPr="00D716D2" w:rsidRDefault="009E4DDF" w:rsidP="00C644C1">
      <w:pPr>
        <w:pStyle w:val="ListParagraph"/>
        <w:numPr>
          <w:ilvl w:val="0"/>
          <w:numId w:val="31"/>
        </w:numPr>
      </w:pPr>
      <w:bookmarkStart w:id="0" w:name="_Hlk137645082"/>
      <w:r w:rsidRPr="00D716D2">
        <w:t>Passengers will be able to use credit cards to board PT (2025).</w:t>
      </w:r>
    </w:p>
    <w:p w14:paraId="27120C42" w14:textId="77777777" w:rsidR="00BB2D4F" w:rsidRPr="00D716D2" w:rsidRDefault="009E4DDF" w:rsidP="00C644C1">
      <w:pPr>
        <w:pStyle w:val="ListParagraph"/>
        <w:numPr>
          <w:ilvl w:val="0"/>
          <w:numId w:val="31"/>
        </w:numPr>
      </w:pPr>
      <w:r w:rsidRPr="00D716D2">
        <w:t>AT HOP card will be replaced in 2026 when we move to the national ticketing system. One benefit of the new system is that it will enable online balance top-ups to take effect immediately.</w:t>
      </w:r>
    </w:p>
    <w:bookmarkEnd w:id="0"/>
    <w:p w14:paraId="589DA2D6" w14:textId="77777777" w:rsidR="00BB2D4F" w:rsidRPr="00D716D2" w:rsidRDefault="009E4DDF" w:rsidP="00C644C1">
      <w:pPr>
        <w:pStyle w:val="ListParagraph"/>
        <w:numPr>
          <w:ilvl w:val="0"/>
          <w:numId w:val="31"/>
        </w:numPr>
      </w:pPr>
      <w:r w:rsidRPr="00D716D2">
        <w:t>Improvements to the AT Mobile app and online channels to let you know things quickly.</w:t>
      </w:r>
    </w:p>
    <w:p w14:paraId="769C70DD" w14:textId="40A36D1C" w:rsidR="00BB2D4F" w:rsidRPr="00D716D2" w:rsidRDefault="009E4DDF" w:rsidP="00C644C1">
      <w:pPr>
        <w:pStyle w:val="ListParagraph"/>
        <w:numPr>
          <w:ilvl w:val="0"/>
          <w:numId w:val="31"/>
        </w:numPr>
      </w:pPr>
      <w:r w:rsidRPr="00D716D2">
        <w:t>Better real-time service tracking information.</w:t>
      </w:r>
    </w:p>
    <w:p w14:paraId="24165FBE" w14:textId="77777777" w:rsidR="00BB2D4F" w:rsidRPr="00D716D2" w:rsidRDefault="009E4DDF" w:rsidP="009E4DDF">
      <w:pPr>
        <w:pStyle w:val="Heading4"/>
      </w:pPr>
      <w:r w:rsidRPr="00D716D2">
        <w:t>More train lines, more busways, build light rail</w:t>
      </w:r>
    </w:p>
    <w:p w14:paraId="7AB15466" w14:textId="08AF733A" w:rsidR="00BB2D4F" w:rsidRPr="00D716D2" w:rsidRDefault="009548AD" w:rsidP="00C644C1">
      <w:pPr>
        <w:pStyle w:val="ListParagraph"/>
        <w:numPr>
          <w:ilvl w:val="0"/>
          <w:numId w:val="32"/>
        </w:numPr>
      </w:pPr>
      <w:r w:rsidRPr="00D716D2">
        <w:t xml:space="preserve">City </w:t>
      </w:r>
      <w:r w:rsidR="009E4DDF" w:rsidRPr="00D716D2">
        <w:t>Rail Link will double the capacity of the rail network.</w:t>
      </w:r>
    </w:p>
    <w:p w14:paraId="1013D586" w14:textId="77777777" w:rsidR="00BB2D4F" w:rsidRPr="00D716D2" w:rsidRDefault="009E4DDF" w:rsidP="00C644C1">
      <w:pPr>
        <w:pStyle w:val="ListParagraph"/>
        <w:numPr>
          <w:ilvl w:val="0"/>
          <w:numId w:val="32"/>
        </w:numPr>
      </w:pPr>
      <w:r w:rsidRPr="00D716D2">
        <w:t>Stages 2 and 3 of the Eastern Busway between Pakuranga and Botany.</w:t>
      </w:r>
    </w:p>
    <w:p w14:paraId="00C2B669" w14:textId="44E104C5" w:rsidR="00BB2D4F" w:rsidRPr="00D716D2" w:rsidRDefault="009E4DDF" w:rsidP="00C644C1">
      <w:pPr>
        <w:pStyle w:val="ListParagraph"/>
        <w:numPr>
          <w:ilvl w:val="0"/>
          <w:numId w:val="32"/>
        </w:numPr>
      </w:pPr>
      <w:r w:rsidRPr="00D716D2">
        <w:t xml:space="preserve">Planning </w:t>
      </w:r>
      <w:r w:rsidR="00D62B1F">
        <w:t xml:space="preserve">improvements to the public transport system that will support and connect to </w:t>
      </w:r>
      <w:r w:rsidRPr="00D716D2">
        <w:t>Light Rail.</w:t>
      </w:r>
    </w:p>
    <w:p w14:paraId="525125FE" w14:textId="77777777" w:rsidR="00BB2D4F" w:rsidRPr="00D716D2" w:rsidRDefault="009E4DDF" w:rsidP="00C644C1">
      <w:pPr>
        <w:pStyle w:val="ListParagraph"/>
        <w:numPr>
          <w:ilvl w:val="0"/>
          <w:numId w:val="32"/>
        </w:numPr>
        <w:rPr>
          <w:rFonts w:eastAsiaTheme="minorEastAsia"/>
        </w:rPr>
      </w:pPr>
      <w:r w:rsidRPr="00D716D2">
        <w:t>Northwest bus improvements, including longer</w:t>
      </w:r>
      <w:r w:rsidRPr="00D716D2">
        <w:rPr>
          <w:rFonts w:eastAsiaTheme="minorEastAsia"/>
        </w:rPr>
        <w:t xml:space="preserve"> bus shoulders on the </w:t>
      </w:r>
      <w:r w:rsidRPr="00D716D2">
        <w:t>m</w:t>
      </w:r>
      <w:r w:rsidRPr="00D716D2">
        <w:rPr>
          <w:rFonts w:eastAsiaTheme="minorEastAsia"/>
        </w:rPr>
        <w:t>otorway</w:t>
      </w:r>
      <w:r w:rsidRPr="00D716D2">
        <w:t xml:space="preserve"> with buses every 7-8 minutes during peak hours</w:t>
      </w:r>
      <w:r w:rsidRPr="00D716D2">
        <w:rPr>
          <w:rFonts w:eastAsiaTheme="minorEastAsia"/>
        </w:rPr>
        <w:t>.</w:t>
      </w:r>
    </w:p>
    <w:p w14:paraId="303C3A3E" w14:textId="027FF96F" w:rsidR="00BB2D4F" w:rsidRPr="00D716D2" w:rsidRDefault="009E4DDF" w:rsidP="00C644C1">
      <w:pPr>
        <w:pStyle w:val="ListParagraph"/>
        <w:numPr>
          <w:ilvl w:val="0"/>
          <w:numId w:val="32"/>
        </w:numPr>
      </w:pPr>
      <w:r w:rsidRPr="00D716D2">
        <w:t xml:space="preserve">More trains more often (see </w:t>
      </w:r>
      <w:r w:rsidR="00BC0541">
        <w:t>Provide more frequent services</w:t>
      </w:r>
      <w:r w:rsidRPr="00D716D2">
        <w:t>).</w:t>
      </w:r>
    </w:p>
    <w:p w14:paraId="56B9298B" w14:textId="77777777" w:rsidR="00BB2D4F" w:rsidRPr="00D716D2" w:rsidRDefault="009E4DDF" w:rsidP="00C644C1">
      <w:pPr>
        <w:pStyle w:val="ListParagraph"/>
        <w:numPr>
          <w:ilvl w:val="0"/>
          <w:numId w:val="32"/>
        </w:numPr>
      </w:pPr>
      <w:r w:rsidRPr="00D716D2">
        <w:t>Electric trains extended to Pukekohe and three new trains stations being built on the southern line.</w:t>
      </w:r>
    </w:p>
    <w:p w14:paraId="59EC8399" w14:textId="77777777" w:rsidR="00BB2D4F" w:rsidRPr="00D716D2" w:rsidRDefault="009E4DDF" w:rsidP="009E4DDF">
      <w:pPr>
        <w:pStyle w:val="Heading4"/>
      </w:pPr>
      <w:r w:rsidRPr="00D716D2">
        <w:rPr>
          <w:lang w:val="en-US"/>
        </w:rPr>
        <w:lastRenderedPageBreak/>
        <w:t>Make using public transport feel safer</w:t>
      </w:r>
    </w:p>
    <w:p w14:paraId="3F9F3266" w14:textId="48FC7703" w:rsidR="00BB2D4F" w:rsidRPr="00D716D2" w:rsidRDefault="009E4DDF" w:rsidP="00C644C1">
      <w:pPr>
        <w:pStyle w:val="ListParagraph"/>
        <w:numPr>
          <w:ilvl w:val="0"/>
          <w:numId w:val="33"/>
        </w:numPr>
      </w:pPr>
      <w:r w:rsidRPr="00D716D2">
        <w:rPr>
          <w:rFonts w:eastAsiaTheme="minorEastAsia"/>
        </w:rPr>
        <w:t>Rolling out transport officers on buses like those seen on Auckland</w:t>
      </w:r>
      <w:r w:rsidR="00BB2D4F" w:rsidRPr="00D716D2">
        <w:rPr>
          <w:rFonts w:eastAsiaTheme="minorEastAsia"/>
        </w:rPr>
        <w:t>'</w:t>
      </w:r>
      <w:r w:rsidRPr="00D716D2">
        <w:rPr>
          <w:rFonts w:eastAsiaTheme="minorEastAsia"/>
        </w:rPr>
        <w:t>s trains</w:t>
      </w:r>
    </w:p>
    <w:p w14:paraId="6D83A608" w14:textId="77777777" w:rsidR="00BB2D4F" w:rsidRPr="00D716D2" w:rsidRDefault="009E4DDF" w:rsidP="00C644C1">
      <w:pPr>
        <w:pStyle w:val="ListParagraph"/>
        <w:numPr>
          <w:ilvl w:val="0"/>
          <w:numId w:val="33"/>
        </w:numPr>
        <w:rPr>
          <w:rFonts w:eastAsiaTheme="minorEastAsia"/>
        </w:rPr>
      </w:pPr>
      <w:r w:rsidRPr="00D716D2">
        <w:rPr>
          <w:rFonts w:eastAsiaTheme="minorEastAsia"/>
        </w:rPr>
        <w:t>Testing the implementation of safety barriers to protect drivers</w:t>
      </w:r>
    </w:p>
    <w:p w14:paraId="04C91AD3" w14:textId="77777777" w:rsidR="00BB2D4F" w:rsidRPr="00D716D2" w:rsidRDefault="009E4DDF" w:rsidP="00C644C1">
      <w:pPr>
        <w:pStyle w:val="ListParagraph"/>
        <w:numPr>
          <w:ilvl w:val="0"/>
          <w:numId w:val="33"/>
        </w:numPr>
        <w:rPr>
          <w:rFonts w:eastAsiaTheme="minorEastAsia"/>
        </w:rPr>
      </w:pPr>
      <w:r w:rsidRPr="00D716D2">
        <w:rPr>
          <w:rFonts w:eastAsiaTheme="minorEastAsia"/>
        </w:rPr>
        <w:t>Conflict de-escalation training for drivers</w:t>
      </w:r>
    </w:p>
    <w:p w14:paraId="40D5C8CF" w14:textId="63F33870" w:rsidR="00BB2D4F" w:rsidRPr="00D716D2" w:rsidRDefault="009E4DDF" w:rsidP="009E4DDF">
      <w:pPr>
        <w:pStyle w:val="Heading4"/>
      </w:pPr>
      <w:r w:rsidRPr="00D716D2">
        <w:rPr>
          <w:lang w:val="en-US"/>
        </w:rPr>
        <w:t>Make public transport better at dealing with severe weather events</w:t>
      </w:r>
    </w:p>
    <w:p w14:paraId="6E80FFFF" w14:textId="77777777" w:rsidR="00BB2D4F" w:rsidRPr="00D716D2" w:rsidRDefault="009E4DDF" w:rsidP="00C644C1">
      <w:pPr>
        <w:pStyle w:val="ListParagraph"/>
        <w:numPr>
          <w:ilvl w:val="0"/>
          <w:numId w:val="34"/>
        </w:numPr>
      </w:pPr>
      <w:r w:rsidRPr="00D716D2">
        <w:rPr>
          <w:rFonts w:eastAsia="MS Mincho"/>
        </w:rPr>
        <w:t>Maintenance programmes will upgrade infrastructure, so it is less vulnerable to increasingly severe weather events.</w:t>
      </w:r>
    </w:p>
    <w:p w14:paraId="554036E8" w14:textId="77777777" w:rsidR="00BB2D4F" w:rsidRPr="00D716D2" w:rsidRDefault="009E4DDF" w:rsidP="00C644C1">
      <w:pPr>
        <w:pStyle w:val="ListParagraph"/>
        <w:numPr>
          <w:ilvl w:val="0"/>
          <w:numId w:val="34"/>
        </w:numPr>
      </w:pPr>
      <w:r w:rsidRPr="00D716D2">
        <w:t>New infrastructure will be designed to be resilient to increasingly severe weather events.</w:t>
      </w:r>
    </w:p>
    <w:p w14:paraId="2EF798FA" w14:textId="77777777" w:rsidR="00BB2D4F" w:rsidRPr="00D716D2" w:rsidRDefault="009E4DDF" w:rsidP="009E4DDF">
      <w:pPr>
        <w:pStyle w:val="Heading4"/>
      </w:pPr>
      <w:r w:rsidRPr="00D716D2">
        <w:rPr>
          <w:lang w:val="en-US"/>
        </w:rPr>
        <w:t>Create a low carbon PT system</w:t>
      </w:r>
    </w:p>
    <w:p w14:paraId="064ABFD3" w14:textId="67C08EC8" w:rsidR="00BB2D4F" w:rsidRPr="00D716D2" w:rsidRDefault="001B09DB" w:rsidP="00C644C1">
      <w:pPr>
        <w:pStyle w:val="ListParagraph"/>
        <w:numPr>
          <w:ilvl w:val="0"/>
          <w:numId w:val="35"/>
        </w:numPr>
        <w:rPr>
          <w:rFonts w:eastAsiaTheme="minorEastAsia"/>
        </w:rPr>
      </w:pPr>
      <w:r>
        <w:t>Electric ferries operating on several routes by 2025, and over</w:t>
      </w:r>
      <w:r w:rsidR="00424E8E">
        <w:t xml:space="preserve"> 1,000 buses (75% of the fleet) will have no tail pipe emissions by 2031</w:t>
      </w:r>
      <w:r w:rsidR="009E4DDF" w:rsidRPr="00D716D2">
        <w:rPr>
          <w:rFonts w:eastAsia="MS Mincho"/>
        </w:rPr>
        <w:t>.</w:t>
      </w:r>
    </w:p>
    <w:p w14:paraId="2C8C615F" w14:textId="77777777" w:rsidR="00BB2D4F" w:rsidRPr="00D716D2" w:rsidRDefault="009E4DDF" w:rsidP="00C644C1">
      <w:pPr>
        <w:pStyle w:val="ListParagraph"/>
        <w:numPr>
          <w:ilvl w:val="0"/>
          <w:numId w:val="35"/>
        </w:numPr>
      </w:pPr>
      <w:r w:rsidRPr="00D716D2">
        <w:rPr>
          <w:rFonts w:eastAsia="MS Mincho"/>
        </w:rPr>
        <w:t>Ensure all PT projects consider the embodied emissions and reduce them where possible.</w:t>
      </w:r>
    </w:p>
    <w:p w14:paraId="0FF0DB67" w14:textId="2A6730FB" w:rsidR="00BB2D4F" w:rsidRPr="00D716D2" w:rsidRDefault="001E7830" w:rsidP="00B07B64">
      <w:pPr>
        <w:pStyle w:val="Heading3"/>
      </w:pPr>
      <w:r w:rsidRPr="00D716D2">
        <w:t>Improvements to trains</w:t>
      </w:r>
    </w:p>
    <w:p w14:paraId="5F43AD13" w14:textId="1B5CED4E" w:rsidR="00BB2D4F" w:rsidRPr="00D716D2" w:rsidRDefault="006E4037" w:rsidP="001C18CD">
      <w:pPr>
        <w:pStyle w:val="ListParagraph"/>
        <w:numPr>
          <w:ilvl w:val="0"/>
          <w:numId w:val="3"/>
        </w:numPr>
      </w:pPr>
      <w:r w:rsidRPr="00D716D2">
        <w:t>City</w:t>
      </w:r>
      <w:r w:rsidR="001E7830" w:rsidRPr="00D716D2">
        <w:t xml:space="preserve"> Rail Link (operating by 2026). </w:t>
      </w:r>
    </w:p>
    <w:p w14:paraId="1AABE39F" w14:textId="622B1519" w:rsidR="00BB2D4F" w:rsidRPr="00D716D2" w:rsidRDefault="00B07B64" w:rsidP="00390E67">
      <w:r w:rsidRPr="00D716D2">
        <w:t>—</w:t>
      </w:r>
      <w:r w:rsidR="001E7830" w:rsidRPr="00D716D2">
        <w:t>Doubles the rail network</w:t>
      </w:r>
      <w:r w:rsidR="00BB2D4F" w:rsidRPr="00D716D2">
        <w:t>'</w:t>
      </w:r>
      <w:r w:rsidR="001E7830" w:rsidRPr="00D716D2">
        <w:t>s capacity in the long term</w:t>
      </w:r>
    </w:p>
    <w:p w14:paraId="17981FD8" w14:textId="77777777" w:rsidR="00BB2D4F" w:rsidRPr="00D716D2" w:rsidRDefault="00B07B64" w:rsidP="00390E67">
      <w:r w:rsidRPr="00D716D2">
        <w:t>—</w:t>
      </w:r>
      <w:r w:rsidR="001E7830" w:rsidRPr="00D716D2">
        <w:t>Provides faster travel times</w:t>
      </w:r>
    </w:p>
    <w:p w14:paraId="233E2482" w14:textId="18B0F005" w:rsidR="00BB2D4F" w:rsidRPr="00D716D2" w:rsidRDefault="00B07B64" w:rsidP="00390E67">
      <w:r w:rsidRPr="00D716D2">
        <w:t>—</w:t>
      </w:r>
      <w:r w:rsidR="001E7830" w:rsidRPr="00D716D2">
        <w:t xml:space="preserve">Two new underground stations in the </w:t>
      </w:r>
      <w:r w:rsidR="006E4037" w:rsidRPr="00D716D2">
        <w:t>City</w:t>
      </w:r>
      <w:r w:rsidR="001E7830" w:rsidRPr="00D716D2">
        <w:t xml:space="preserve"> Centre (Te </w:t>
      </w:r>
      <w:proofErr w:type="spellStart"/>
      <w:r w:rsidR="001E7830" w:rsidRPr="00D716D2">
        <w:t>Waihorotiu</w:t>
      </w:r>
      <w:proofErr w:type="spellEnd"/>
      <w:r w:rsidR="001E7830" w:rsidRPr="00D716D2">
        <w:t xml:space="preserve"> and </w:t>
      </w:r>
      <w:proofErr w:type="spellStart"/>
      <w:r w:rsidR="001E7830" w:rsidRPr="00D716D2">
        <w:t>Karanga</w:t>
      </w:r>
      <w:proofErr w:type="spellEnd"/>
      <w:r w:rsidR="001E7830" w:rsidRPr="00D716D2">
        <w:t>-a-</w:t>
      </w:r>
      <w:proofErr w:type="spellStart"/>
      <w:r w:rsidR="001E7830" w:rsidRPr="00D716D2">
        <w:t>Hape</w:t>
      </w:r>
      <w:proofErr w:type="spellEnd"/>
      <w:r w:rsidR="001E7830" w:rsidRPr="00D716D2">
        <w:t>)</w:t>
      </w:r>
    </w:p>
    <w:p w14:paraId="27CB0561" w14:textId="064DA304" w:rsidR="00BB2D4F" w:rsidRPr="00D716D2" w:rsidRDefault="001E7830" w:rsidP="001C18CD">
      <w:pPr>
        <w:pStyle w:val="ListParagraph"/>
        <w:numPr>
          <w:ilvl w:val="0"/>
          <w:numId w:val="3"/>
        </w:numPr>
      </w:pPr>
      <w:r w:rsidRPr="00D716D2">
        <w:t>More trains, more often (operating by 2026)</w:t>
      </w:r>
      <w:r w:rsidR="00BB2D4F" w:rsidRPr="00D716D2">
        <w:t>—</w:t>
      </w:r>
      <w:r w:rsidRPr="00D716D2">
        <w:t>Trains every 7.5 minutes at peak travel times and every 15 minutes the rest of the day.</w:t>
      </w:r>
    </w:p>
    <w:p w14:paraId="5EE6EACB" w14:textId="42282B4C" w:rsidR="00BB2D4F" w:rsidRPr="00D716D2" w:rsidRDefault="001E7830" w:rsidP="001C18CD">
      <w:pPr>
        <w:pStyle w:val="ListParagraph"/>
        <w:numPr>
          <w:ilvl w:val="0"/>
          <w:numId w:val="3"/>
        </w:numPr>
      </w:pPr>
      <w:r w:rsidRPr="00D716D2">
        <w:t xml:space="preserve">New train stations in Drury, </w:t>
      </w:r>
      <w:proofErr w:type="spellStart"/>
      <w:r w:rsidRPr="00D716D2">
        <w:t>Ngākōroa</w:t>
      </w:r>
      <w:proofErr w:type="spellEnd"/>
      <w:r w:rsidRPr="00D716D2">
        <w:t xml:space="preserve">, and </w:t>
      </w:r>
      <w:proofErr w:type="spellStart"/>
      <w:r w:rsidRPr="00D716D2">
        <w:t>Paerātā</w:t>
      </w:r>
      <w:proofErr w:type="spellEnd"/>
      <w:r w:rsidRPr="00D716D2">
        <w:t xml:space="preserve"> (open by 2026). </w:t>
      </w:r>
    </w:p>
    <w:p w14:paraId="7AFAEDB8" w14:textId="77777777" w:rsidR="00BB2D4F" w:rsidRPr="00D716D2" w:rsidRDefault="001E7830" w:rsidP="00B07B64">
      <w:pPr>
        <w:pStyle w:val="ListParagraph"/>
        <w:numPr>
          <w:ilvl w:val="0"/>
          <w:numId w:val="3"/>
        </w:numPr>
      </w:pPr>
      <w:r w:rsidRPr="00D716D2">
        <w:t>Electric trains extended to Pukekohe (operating by 2026).</w:t>
      </w:r>
    </w:p>
    <w:p w14:paraId="199F8394" w14:textId="033FC4B2" w:rsidR="00673694" w:rsidRPr="00D716D2" w:rsidRDefault="00B07B64" w:rsidP="006E4037">
      <w:pPr>
        <w:pStyle w:val="BlockquoteDAISY"/>
      </w:pPr>
      <w:r w:rsidRPr="00D716D2">
        <w:t xml:space="preserve">90% of Aucklanders think a fast and reliable PT system is important for any world class </w:t>
      </w:r>
      <w:r w:rsidR="006E4037" w:rsidRPr="00D716D2">
        <w:t>city</w:t>
      </w:r>
    </w:p>
    <w:p w14:paraId="6D56A6F2" w14:textId="67E1A2ED" w:rsidR="00673694" w:rsidRPr="00D716D2" w:rsidRDefault="00673694" w:rsidP="00673694">
      <w:pPr>
        <w:pStyle w:val="Prodnote-OptionalDAISY"/>
      </w:pPr>
      <w:r w:rsidRPr="00D716D2">
        <w:t>Map</w:t>
      </w:r>
    </w:p>
    <w:p w14:paraId="23DC4AD3" w14:textId="158EFCA3" w:rsidR="00BB2D4F" w:rsidRPr="00D716D2" w:rsidRDefault="00BB2D4F" w:rsidP="00673694">
      <w:pPr>
        <w:pStyle w:val="Prodnote-OptionalDAISY"/>
      </w:pPr>
      <w:proofErr w:type="spellStart"/>
      <w:r w:rsidRPr="00D716D2">
        <w:t>t</w:t>
      </w:r>
      <w:r w:rsidR="00760B9D" w:rsidRPr="00D716D2">
        <w:t>n</w:t>
      </w:r>
      <w:proofErr w:type="spellEnd"/>
      <w:r w:rsidR="00760B9D" w:rsidRPr="00D716D2">
        <w:t xml:space="preserve">: The </w:t>
      </w:r>
      <w:r w:rsidR="005D73BC" w:rsidRPr="00D716D2">
        <w:t xml:space="preserve">map </w:t>
      </w:r>
      <w:r w:rsidR="00B0218E" w:rsidRPr="00D716D2">
        <w:t>shows Auckland Indicative</w:t>
      </w:r>
      <w:r w:rsidR="005D73BC" w:rsidRPr="00D716D2">
        <w:t xml:space="preserve"> </w:t>
      </w:r>
      <w:r w:rsidR="00B0218E" w:rsidRPr="00D716D2">
        <w:t>T</w:t>
      </w:r>
      <w:r w:rsidR="005D73BC" w:rsidRPr="00D716D2">
        <w:t xml:space="preserve">rain </w:t>
      </w:r>
      <w:r w:rsidR="00B0218E" w:rsidRPr="00D716D2">
        <w:t>S</w:t>
      </w:r>
      <w:r w:rsidR="005D73BC" w:rsidRPr="00D716D2">
        <w:t>ervice network</w:t>
      </w:r>
      <w:r w:rsidR="00B0218E" w:rsidRPr="00D716D2">
        <w:t>.</w:t>
      </w:r>
      <w:r w:rsidR="005D73BC" w:rsidRPr="00D716D2">
        <w:t xml:space="preserve"> </w:t>
      </w:r>
      <w:r w:rsidR="00B0218E" w:rsidRPr="00D716D2">
        <w:t>Information from the map is listed below.</w:t>
      </w:r>
    </w:p>
    <w:p w14:paraId="135954D7" w14:textId="777FFD59" w:rsidR="00BB2D4F" w:rsidRPr="00D716D2" w:rsidRDefault="00320519" w:rsidP="00B5218A">
      <w:pPr>
        <w:pStyle w:val="Heading3"/>
        <w:rPr>
          <w:noProof/>
        </w:rPr>
      </w:pPr>
      <w:r w:rsidRPr="00D716D2">
        <w:rPr>
          <w:noProof/>
        </w:rPr>
        <w:lastRenderedPageBreak/>
        <w:t>Auckland</w:t>
      </w:r>
      <w:r w:rsidR="00BB2D4F" w:rsidRPr="00D716D2">
        <w:rPr>
          <w:noProof/>
        </w:rPr>
        <w:t>'</w:t>
      </w:r>
      <w:r w:rsidRPr="00D716D2">
        <w:rPr>
          <w:noProof/>
        </w:rPr>
        <w:t>s Indicative Train Services Network by 2026</w:t>
      </w:r>
    </w:p>
    <w:p w14:paraId="742D27EE" w14:textId="79A5AEC7" w:rsidR="00BB2D4F" w:rsidRPr="00D716D2" w:rsidRDefault="00760B9D" w:rsidP="00320519">
      <w:pPr>
        <w:pStyle w:val="Heading4"/>
      </w:pPr>
      <w:r w:rsidRPr="00D716D2">
        <w:t>T1: East</w:t>
      </w:r>
      <w:r w:rsidR="000A7538" w:rsidRPr="00D716D2">
        <w:t>-</w:t>
      </w:r>
      <w:r w:rsidRPr="00D716D2">
        <w:t>West Line</w:t>
      </w:r>
    </w:p>
    <w:p w14:paraId="0F9B192B" w14:textId="77777777" w:rsidR="007D3DCB" w:rsidRPr="00D716D2" w:rsidRDefault="007D3DCB" w:rsidP="007D3DCB">
      <w:r w:rsidRPr="00D716D2">
        <w:t>Manukau</w:t>
      </w:r>
    </w:p>
    <w:p w14:paraId="25D8E67E" w14:textId="21B5FE04" w:rsidR="007D3DCB" w:rsidRPr="00D716D2" w:rsidRDefault="007D3DCB" w:rsidP="007D3DCB">
      <w:r w:rsidRPr="00D716D2">
        <w:t>Puhinui</w:t>
      </w:r>
    </w:p>
    <w:p w14:paraId="554DF850" w14:textId="77777777" w:rsidR="007D3DCB" w:rsidRPr="00D716D2" w:rsidRDefault="007D3DCB" w:rsidP="007D3DCB">
      <w:r w:rsidRPr="00D716D2">
        <w:t>Papatoetoe</w:t>
      </w:r>
    </w:p>
    <w:p w14:paraId="5EB3F6E2" w14:textId="77777777" w:rsidR="007D3DCB" w:rsidRPr="00D716D2" w:rsidRDefault="007D3DCB" w:rsidP="007D3DCB">
      <w:r w:rsidRPr="00D716D2">
        <w:t>Middlemore</w:t>
      </w:r>
    </w:p>
    <w:p w14:paraId="2D21A24B" w14:textId="77777777" w:rsidR="007D3DCB" w:rsidRPr="00D716D2" w:rsidRDefault="007D3DCB" w:rsidP="007D3DCB">
      <w:r w:rsidRPr="00D716D2">
        <w:t>Ōtāhuhu</w:t>
      </w:r>
    </w:p>
    <w:p w14:paraId="103008C7" w14:textId="77777777" w:rsidR="007D3DCB" w:rsidRPr="00D716D2" w:rsidRDefault="007D3DCB" w:rsidP="007D3DCB">
      <w:r w:rsidRPr="00D716D2">
        <w:t>Sylvia Park</w:t>
      </w:r>
    </w:p>
    <w:p w14:paraId="03B61D92" w14:textId="77777777" w:rsidR="007D3DCB" w:rsidRPr="00D716D2" w:rsidRDefault="007D3DCB" w:rsidP="007D3DCB">
      <w:r w:rsidRPr="00D716D2">
        <w:t>Panmure</w:t>
      </w:r>
    </w:p>
    <w:p w14:paraId="2CFF6CC6" w14:textId="77777777" w:rsidR="007D3DCB" w:rsidRPr="00D716D2" w:rsidRDefault="007D3DCB" w:rsidP="007D3DCB">
      <w:r w:rsidRPr="00D716D2">
        <w:t>Glen Innes</w:t>
      </w:r>
    </w:p>
    <w:p w14:paraId="64770491" w14:textId="77777777" w:rsidR="007D3DCB" w:rsidRPr="00D716D2" w:rsidRDefault="007D3DCB" w:rsidP="007D3DCB">
      <w:r w:rsidRPr="00D716D2">
        <w:t>Meadowbank</w:t>
      </w:r>
    </w:p>
    <w:p w14:paraId="165DD7D1" w14:textId="683337DA" w:rsidR="007D3DCB" w:rsidRPr="00D716D2" w:rsidRDefault="007D3DCB" w:rsidP="007D3DCB">
      <w:r w:rsidRPr="00D716D2">
        <w:t>Ōrāk</w:t>
      </w:r>
      <w:r w:rsidR="003F1F83" w:rsidRPr="00D716D2">
        <w:t>e</w:t>
      </w:r>
      <w:r w:rsidRPr="00D716D2">
        <w:t>i</w:t>
      </w:r>
    </w:p>
    <w:p w14:paraId="75EDDAB3" w14:textId="77777777" w:rsidR="007D3DCB" w:rsidRPr="00D716D2" w:rsidRDefault="007D3DCB" w:rsidP="007D3DCB">
      <w:r w:rsidRPr="00D716D2">
        <w:t>Waitematā (Britomart)</w:t>
      </w:r>
    </w:p>
    <w:p w14:paraId="5BC0FB3A" w14:textId="77777777" w:rsidR="007D3DCB" w:rsidRPr="00D716D2" w:rsidRDefault="007D3DCB" w:rsidP="007D3DCB">
      <w:r w:rsidRPr="00D716D2">
        <w:t xml:space="preserve">Te </w:t>
      </w:r>
      <w:proofErr w:type="spellStart"/>
      <w:r w:rsidRPr="00D716D2">
        <w:t>Waihorotiu</w:t>
      </w:r>
      <w:proofErr w:type="spellEnd"/>
    </w:p>
    <w:p w14:paraId="52486360" w14:textId="7ABAE02A" w:rsidR="007D3DCB" w:rsidRPr="00D716D2" w:rsidRDefault="007D3DCB" w:rsidP="007D3DCB">
      <w:proofErr w:type="spellStart"/>
      <w:r w:rsidRPr="00D716D2">
        <w:t>Karanga</w:t>
      </w:r>
      <w:proofErr w:type="spellEnd"/>
      <w:r w:rsidRPr="00D716D2">
        <w:t>-a-</w:t>
      </w:r>
      <w:proofErr w:type="spellStart"/>
      <w:r w:rsidRPr="00D716D2">
        <w:t>Hape</w:t>
      </w:r>
      <w:proofErr w:type="spellEnd"/>
    </w:p>
    <w:p w14:paraId="3DB50C10" w14:textId="1275B1C2" w:rsidR="007D3DCB" w:rsidRPr="00D716D2" w:rsidRDefault="007D3DCB" w:rsidP="007D3DCB">
      <w:proofErr w:type="spellStart"/>
      <w:r w:rsidRPr="00D716D2">
        <w:t>Maungawhau</w:t>
      </w:r>
      <w:proofErr w:type="spellEnd"/>
      <w:r w:rsidRPr="00D716D2">
        <w:t xml:space="preserve"> (Mt Eden)</w:t>
      </w:r>
    </w:p>
    <w:p w14:paraId="5B76FE69" w14:textId="77777777" w:rsidR="007D3DCB" w:rsidRPr="00D716D2" w:rsidRDefault="007D3DCB" w:rsidP="007D3DCB">
      <w:r w:rsidRPr="00D716D2">
        <w:t>Kingsland</w:t>
      </w:r>
    </w:p>
    <w:p w14:paraId="09B94C27" w14:textId="77777777" w:rsidR="007D3DCB" w:rsidRPr="00D716D2" w:rsidRDefault="007D3DCB" w:rsidP="007D3DCB">
      <w:r w:rsidRPr="00D716D2">
        <w:t>Morningside</w:t>
      </w:r>
    </w:p>
    <w:p w14:paraId="374F97F4" w14:textId="77777777" w:rsidR="007D3DCB" w:rsidRPr="00D716D2" w:rsidRDefault="007D3DCB" w:rsidP="007D3DCB">
      <w:r w:rsidRPr="00D716D2">
        <w:t>Baldwin Ave</w:t>
      </w:r>
    </w:p>
    <w:p w14:paraId="7A11F586" w14:textId="77777777" w:rsidR="007D3DCB" w:rsidRPr="00D716D2" w:rsidRDefault="007D3DCB" w:rsidP="007D3DCB">
      <w:r w:rsidRPr="00D716D2">
        <w:t>Mt Albert</w:t>
      </w:r>
    </w:p>
    <w:p w14:paraId="446509CA" w14:textId="77777777" w:rsidR="007D3DCB" w:rsidRPr="00D716D2" w:rsidRDefault="007D3DCB" w:rsidP="007D3DCB">
      <w:r w:rsidRPr="00D716D2">
        <w:t>Avondale</w:t>
      </w:r>
    </w:p>
    <w:p w14:paraId="5DDFA030" w14:textId="77777777" w:rsidR="007D3DCB" w:rsidRPr="00D716D2" w:rsidRDefault="007D3DCB" w:rsidP="007D3DCB">
      <w:r w:rsidRPr="00D716D2">
        <w:t>New Lynn</w:t>
      </w:r>
    </w:p>
    <w:p w14:paraId="5EB8FEF1" w14:textId="77777777" w:rsidR="007D3DCB" w:rsidRPr="00D716D2" w:rsidRDefault="007D3DCB" w:rsidP="007D3DCB">
      <w:r w:rsidRPr="00D716D2">
        <w:t>Fruitvale Road</w:t>
      </w:r>
    </w:p>
    <w:p w14:paraId="6519ADCB" w14:textId="77777777" w:rsidR="007D3DCB" w:rsidRPr="00D716D2" w:rsidRDefault="007D3DCB" w:rsidP="007D3DCB">
      <w:r w:rsidRPr="00D716D2">
        <w:t>Glen Eden</w:t>
      </w:r>
    </w:p>
    <w:p w14:paraId="3BCD2252" w14:textId="77777777" w:rsidR="007D3DCB" w:rsidRPr="00D716D2" w:rsidRDefault="007D3DCB" w:rsidP="007D3DCB">
      <w:r w:rsidRPr="00D716D2">
        <w:t>Sunnyvale</w:t>
      </w:r>
    </w:p>
    <w:p w14:paraId="6B6EF510" w14:textId="408AF491" w:rsidR="007D3DCB" w:rsidRPr="00D716D2" w:rsidRDefault="007D3DCB" w:rsidP="006B5D8A">
      <w:r w:rsidRPr="00D716D2">
        <w:t>Henderson</w:t>
      </w:r>
    </w:p>
    <w:p w14:paraId="0F54ACD8" w14:textId="77777777" w:rsidR="007D3DCB" w:rsidRPr="00D716D2" w:rsidRDefault="007D3DCB" w:rsidP="007D3DCB">
      <w:r w:rsidRPr="00D716D2">
        <w:t>Sturges Road</w:t>
      </w:r>
    </w:p>
    <w:p w14:paraId="0B25DB65" w14:textId="77777777" w:rsidR="007D3DCB" w:rsidRPr="00D716D2" w:rsidRDefault="007D3DCB" w:rsidP="007D3DCB">
      <w:proofErr w:type="spellStart"/>
      <w:r w:rsidRPr="00D716D2">
        <w:t>Rānui</w:t>
      </w:r>
      <w:proofErr w:type="spellEnd"/>
    </w:p>
    <w:p w14:paraId="7C7619E4" w14:textId="77777777" w:rsidR="00BB2D4F" w:rsidRPr="00D716D2" w:rsidRDefault="00320519" w:rsidP="00760B9D">
      <w:r w:rsidRPr="00D716D2">
        <w:lastRenderedPageBreak/>
        <w:t>Swanson</w:t>
      </w:r>
    </w:p>
    <w:p w14:paraId="609B7253" w14:textId="77777777" w:rsidR="00BB2D4F" w:rsidRPr="00D716D2" w:rsidRDefault="005A29D5" w:rsidP="005A29D5">
      <w:pPr>
        <w:pStyle w:val="Heading4"/>
      </w:pPr>
      <w:r w:rsidRPr="00D716D2">
        <w:t>T2</w:t>
      </w:r>
      <w:r w:rsidR="00F133C5" w:rsidRPr="00D716D2">
        <w:t>:</w:t>
      </w:r>
      <w:r w:rsidRPr="00D716D2">
        <w:t xml:space="preserve"> Southern Line</w:t>
      </w:r>
    </w:p>
    <w:p w14:paraId="5ACFE92A" w14:textId="77777777" w:rsidR="00BB2D4F" w:rsidRPr="00D716D2" w:rsidRDefault="00F133C5" w:rsidP="00760B9D">
      <w:r w:rsidRPr="00D716D2">
        <w:t>Pukekohe</w:t>
      </w:r>
    </w:p>
    <w:p w14:paraId="6D8EFE30" w14:textId="77777777" w:rsidR="00BB2D4F" w:rsidRPr="00D716D2" w:rsidRDefault="00F133C5" w:rsidP="00760B9D">
      <w:proofErr w:type="spellStart"/>
      <w:r w:rsidRPr="00D716D2">
        <w:t>Paerātā</w:t>
      </w:r>
      <w:proofErr w:type="spellEnd"/>
    </w:p>
    <w:p w14:paraId="09086647" w14:textId="77777777" w:rsidR="00BB2D4F" w:rsidRPr="00D716D2" w:rsidRDefault="00F133C5" w:rsidP="00760B9D">
      <w:proofErr w:type="spellStart"/>
      <w:r w:rsidRPr="00D716D2">
        <w:t>Ngākōroa</w:t>
      </w:r>
      <w:proofErr w:type="spellEnd"/>
    </w:p>
    <w:p w14:paraId="4F05B25E" w14:textId="77777777" w:rsidR="00BB2D4F" w:rsidRPr="00D716D2" w:rsidRDefault="00F133C5" w:rsidP="00760B9D">
      <w:r w:rsidRPr="00D716D2">
        <w:t>Drury</w:t>
      </w:r>
    </w:p>
    <w:p w14:paraId="0091F982" w14:textId="77777777" w:rsidR="00BB2D4F" w:rsidRPr="00D716D2" w:rsidRDefault="00F133C5" w:rsidP="00760B9D">
      <w:r w:rsidRPr="00D716D2">
        <w:t>Papakura</w:t>
      </w:r>
    </w:p>
    <w:p w14:paraId="2EDC32BF" w14:textId="77777777" w:rsidR="00BB2D4F" w:rsidRPr="00D716D2" w:rsidRDefault="00F133C5" w:rsidP="00760B9D">
      <w:r w:rsidRPr="00D716D2">
        <w:t>Takaanini</w:t>
      </w:r>
    </w:p>
    <w:p w14:paraId="4A5FBFF3" w14:textId="77777777" w:rsidR="00BB2D4F" w:rsidRPr="00D716D2" w:rsidRDefault="00F133C5" w:rsidP="00760B9D">
      <w:r w:rsidRPr="00D716D2">
        <w:t>Te Mahia</w:t>
      </w:r>
    </w:p>
    <w:p w14:paraId="0D74D5E6" w14:textId="50939FA1" w:rsidR="00BB2D4F" w:rsidRPr="00D716D2" w:rsidRDefault="00F133C5" w:rsidP="00760B9D">
      <w:r w:rsidRPr="00D716D2">
        <w:t>Manurewa</w:t>
      </w:r>
    </w:p>
    <w:p w14:paraId="385B22E8" w14:textId="77777777" w:rsidR="00BB2D4F" w:rsidRPr="00D716D2" w:rsidRDefault="00F133C5" w:rsidP="00760B9D">
      <w:proofErr w:type="spellStart"/>
      <w:r w:rsidRPr="00D716D2">
        <w:t>Homai</w:t>
      </w:r>
      <w:proofErr w:type="spellEnd"/>
    </w:p>
    <w:p w14:paraId="7206941B" w14:textId="77777777" w:rsidR="00BB2D4F" w:rsidRPr="00D716D2" w:rsidRDefault="00F133C5" w:rsidP="00760B9D">
      <w:r w:rsidRPr="00D716D2">
        <w:t>Puhinui</w:t>
      </w:r>
    </w:p>
    <w:p w14:paraId="4258C42C" w14:textId="77777777" w:rsidR="00BB2D4F" w:rsidRPr="00D716D2" w:rsidRDefault="00F133C5" w:rsidP="00760B9D">
      <w:r w:rsidRPr="00D716D2">
        <w:t>Papatoetoe</w:t>
      </w:r>
    </w:p>
    <w:p w14:paraId="2D746ECD" w14:textId="77777777" w:rsidR="00BB2D4F" w:rsidRPr="00D716D2" w:rsidRDefault="00F133C5" w:rsidP="00760B9D">
      <w:r w:rsidRPr="00D716D2">
        <w:t>Middlemore</w:t>
      </w:r>
    </w:p>
    <w:p w14:paraId="296734AB" w14:textId="77777777" w:rsidR="00BB2D4F" w:rsidRPr="00D716D2" w:rsidRDefault="00F133C5" w:rsidP="00760B9D">
      <w:r w:rsidRPr="00D716D2">
        <w:t>Ōtāhuhu</w:t>
      </w:r>
    </w:p>
    <w:p w14:paraId="295A6869" w14:textId="77777777" w:rsidR="00BB2D4F" w:rsidRPr="00D716D2" w:rsidRDefault="00F133C5" w:rsidP="00760B9D">
      <w:r w:rsidRPr="00D716D2">
        <w:t>Penrose</w:t>
      </w:r>
    </w:p>
    <w:p w14:paraId="7CA81591" w14:textId="77777777" w:rsidR="00BB2D4F" w:rsidRPr="00D716D2" w:rsidRDefault="00F133C5" w:rsidP="00760B9D">
      <w:r w:rsidRPr="00D716D2">
        <w:t>Ellerslie</w:t>
      </w:r>
    </w:p>
    <w:p w14:paraId="40ADDAD0" w14:textId="77777777" w:rsidR="00BB2D4F" w:rsidRPr="00D716D2" w:rsidRDefault="00F133C5" w:rsidP="00760B9D">
      <w:r w:rsidRPr="00D716D2">
        <w:t>Greenlane</w:t>
      </w:r>
    </w:p>
    <w:p w14:paraId="4BE2953C" w14:textId="77777777" w:rsidR="00BB2D4F" w:rsidRPr="00D716D2" w:rsidRDefault="00F133C5" w:rsidP="00760B9D">
      <w:r w:rsidRPr="00D716D2">
        <w:t>Remuera</w:t>
      </w:r>
    </w:p>
    <w:p w14:paraId="3998635C" w14:textId="77777777" w:rsidR="00BB2D4F" w:rsidRPr="00D716D2" w:rsidRDefault="00F133C5" w:rsidP="00760B9D">
      <w:r w:rsidRPr="00D716D2">
        <w:t>Newmarket</w:t>
      </w:r>
    </w:p>
    <w:p w14:paraId="7D5CBD66" w14:textId="77777777" w:rsidR="00BB2D4F" w:rsidRPr="00D716D2" w:rsidRDefault="00F133C5" w:rsidP="00760B9D">
      <w:r w:rsidRPr="00D716D2">
        <w:t>Grafton</w:t>
      </w:r>
    </w:p>
    <w:p w14:paraId="0E3C4EEF" w14:textId="77777777" w:rsidR="00BB2D4F" w:rsidRPr="00D716D2" w:rsidRDefault="00F133C5" w:rsidP="00F133C5">
      <w:proofErr w:type="spellStart"/>
      <w:r w:rsidRPr="00D716D2">
        <w:t>Karanga</w:t>
      </w:r>
      <w:proofErr w:type="spellEnd"/>
      <w:r w:rsidRPr="00D716D2">
        <w:t>-a-</w:t>
      </w:r>
      <w:proofErr w:type="spellStart"/>
      <w:r w:rsidRPr="00D716D2">
        <w:t>Hape</w:t>
      </w:r>
      <w:proofErr w:type="spellEnd"/>
    </w:p>
    <w:p w14:paraId="13C9B2F3" w14:textId="77777777" w:rsidR="00BB2D4F" w:rsidRPr="00D716D2" w:rsidRDefault="00F133C5" w:rsidP="00F133C5">
      <w:r w:rsidRPr="00D716D2">
        <w:t xml:space="preserve">Te </w:t>
      </w:r>
      <w:proofErr w:type="spellStart"/>
      <w:r w:rsidRPr="00D716D2">
        <w:t>Waihorotiu</w:t>
      </w:r>
      <w:proofErr w:type="spellEnd"/>
    </w:p>
    <w:p w14:paraId="0EEF6BDF" w14:textId="1209F805" w:rsidR="00F54904" w:rsidRPr="00D716D2" w:rsidRDefault="00F54904" w:rsidP="00F133C5">
      <w:r w:rsidRPr="00D716D2">
        <w:t>Waitematā (Britomart)</w:t>
      </w:r>
    </w:p>
    <w:p w14:paraId="0857CECB" w14:textId="77777777" w:rsidR="00BB2D4F" w:rsidRPr="00D716D2" w:rsidRDefault="00F133C5" w:rsidP="00760B9D">
      <w:r w:rsidRPr="00D716D2">
        <w:t>Parnell</w:t>
      </w:r>
    </w:p>
    <w:p w14:paraId="74A7E31F" w14:textId="2BDC4598" w:rsidR="00BB2D4F" w:rsidRPr="00D716D2" w:rsidRDefault="00F54904" w:rsidP="00760B9D">
      <w:r w:rsidRPr="00D716D2">
        <w:t>Newmarket</w:t>
      </w:r>
    </w:p>
    <w:p w14:paraId="49232E22" w14:textId="13CB147F" w:rsidR="00F54904" w:rsidRPr="00D716D2" w:rsidRDefault="00F54904" w:rsidP="00760B9D">
      <w:r w:rsidRPr="00D716D2">
        <w:t>Remuera</w:t>
      </w:r>
    </w:p>
    <w:p w14:paraId="0EBE060E" w14:textId="1A9F6752" w:rsidR="00F54904" w:rsidRPr="00D716D2" w:rsidRDefault="00F54904" w:rsidP="00760B9D">
      <w:r w:rsidRPr="00D716D2">
        <w:t>Greenlane</w:t>
      </w:r>
    </w:p>
    <w:p w14:paraId="186D248F" w14:textId="23EA7A6B" w:rsidR="00F54904" w:rsidRPr="00D716D2" w:rsidRDefault="00F54904" w:rsidP="00760B9D">
      <w:r w:rsidRPr="00D716D2">
        <w:t>Ellerslie</w:t>
      </w:r>
    </w:p>
    <w:p w14:paraId="11F6ABF5" w14:textId="4B6B0650" w:rsidR="00F54904" w:rsidRPr="00D716D2" w:rsidRDefault="00F54904" w:rsidP="00760B9D">
      <w:r w:rsidRPr="00D716D2">
        <w:t>Penrose</w:t>
      </w:r>
    </w:p>
    <w:p w14:paraId="555DFB63" w14:textId="2C116E92" w:rsidR="00F54904" w:rsidRPr="00D716D2" w:rsidRDefault="00F54904" w:rsidP="00760B9D">
      <w:r w:rsidRPr="00D716D2">
        <w:lastRenderedPageBreak/>
        <w:t>Ōtāhuhu</w:t>
      </w:r>
    </w:p>
    <w:p w14:paraId="777926DF" w14:textId="77777777" w:rsidR="00BB2D4F" w:rsidRPr="00D716D2" w:rsidRDefault="005D73BC" w:rsidP="005D73BC">
      <w:pPr>
        <w:pStyle w:val="Heading4"/>
      </w:pPr>
      <w:r w:rsidRPr="00D716D2">
        <w:t>T3: Southern Express</w:t>
      </w:r>
    </w:p>
    <w:p w14:paraId="0C1FC3F3" w14:textId="43F3EDC1" w:rsidR="00802DB5" w:rsidRPr="00D716D2" w:rsidRDefault="00802DB5" w:rsidP="00802DB5">
      <w:r w:rsidRPr="00D716D2">
        <w:t>Pukekohe</w:t>
      </w:r>
      <w:r w:rsidR="00564EBA" w:rsidRPr="00D716D2">
        <w:t xml:space="preserve"> </w:t>
      </w:r>
    </w:p>
    <w:p w14:paraId="28778B66" w14:textId="77777777" w:rsidR="00802DB5" w:rsidRPr="00D716D2" w:rsidRDefault="00802DB5" w:rsidP="00802DB5">
      <w:proofErr w:type="spellStart"/>
      <w:r w:rsidRPr="00D716D2">
        <w:t>Paerātā</w:t>
      </w:r>
      <w:proofErr w:type="spellEnd"/>
    </w:p>
    <w:p w14:paraId="58615144" w14:textId="1E870695" w:rsidR="00802DB5" w:rsidRPr="00D716D2" w:rsidRDefault="00802DB5" w:rsidP="00802DB5">
      <w:proofErr w:type="spellStart"/>
      <w:r w:rsidRPr="00D716D2">
        <w:t>Ngākōroa</w:t>
      </w:r>
      <w:proofErr w:type="spellEnd"/>
    </w:p>
    <w:p w14:paraId="5F97BA98" w14:textId="77777777" w:rsidR="00802DB5" w:rsidRPr="00D716D2" w:rsidRDefault="00802DB5" w:rsidP="00802DB5">
      <w:r w:rsidRPr="00D716D2">
        <w:t>Drury</w:t>
      </w:r>
    </w:p>
    <w:p w14:paraId="0B437525" w14:textId="77777777" w:rsidR="00802DB5" w:rsidRPr="00D716D2" w:rsidRDefault="00802DB5" w:rsidP="00802DB5">
      <w:r w:rsidRPr="00D716D2">
        <w:t>Papakura</w:t>
      </w:r>
    </w:p>
    <w:p w14:paraId="3F615553" w14:textId="333DD4DF" w:rsidR="00564EBA" w:rsidRPr="00D716D2" w:rsidRDefault="00564EBA" w:rsidP="00564EBA">
      <w:r w:rsidRPr="00D716D2">
        <w:t>Puhinui</w:t>
      </w:r>
    </w:p>
    <w:p w14:paraId="77FDE4EE" w14:textId="77777777" w:rsidR="00BB2D4F" w:rsidRPr="00D716D2" w:rsidRDefault="005D73BC" w:rsidP="005D73BC">
      <w:r w:rsidRPr="00D716D2">
        <w:t>Waitematā (Britomart)</w:t>
      </w:r>
    </w:p>
    <w:p w14:paraId="6E1396B7" w14:textId="77777777" w:rsidR="00BB2D4F" w:rsidRPr="00D716D2" w:rsidRDefault="00F133C5" w:rsidP="005D73BC">
      <w:pPr>
        <w:pStyle w:val="Heading4"/>
      </w:pPr>
      <w:r w:rsidRPr="00D716D2">
        <w:t>T4: Onehunga &amp; Western Line</w:t>
      </w:r>
    </w:p>
    <w:p w14:paraId="41EC7C23" w14:textId="77777777" w:rsidR="00BB2D4F" w:rsidRPr="00D716D2" w:rsidRDefault="005D73BC" w:rsidP="005D73BC">
      <w:r w:rsidRPr="00D716D2">
        <w:t>Onehunga</w:t>
      </w:r>
    </w:p>
    <w:p w14:paraId="7ED194F8" w14:textId="77777777" w:rsidR="00BB2D4F" w:rsidRPr="00D716D2" w:rsidRDefault="005D73BC" w:rsidP="005D73BC">
      <w:r w:rsidRPr="00D716D2">
        <w:t xml:space="preserve">Te </w:t>
      </w:r>
      <w:proofErr w:type="spellStart"/>
      <w:r w:rsidRPr="00D716D2">
        <w:t>Papapa</w:t>
      </w:r>
      <w:proofErr w:type="spellEnd"/>
    </w:p>
    <w:p w14:paraId="2570419A" w14:textId="5A09C5BE" w:rsidR="00BB2D4F" w:rsidRPr="00D716D2" w:rsidRDefault="005D73BC" w:rsidP="00566515">
      <w:r w:rsidRPr="00D716D2">
        <w:t>Penrose</w:t>
      </w:r>
      <w:r w:rsidR="00EC29AD" w:rsidRPr="00D716D2">
        <w:t xml:space="preserve"> </w:t>
      </w:r>
    </w:p>
    <w:p w14:paraId="0E7DCA1A" w14:textId="77777777" w:rsidR="00BB2D4F" w:rsidRPr="00D716D2" w:rsidRDefault="005D73BC" w:rsidP="005D73BC">
      <w:r w:rsidRPr="00D716D2">
        <w:t>Ellerslie</w:t>
      </w:r>
    </w:p>
    <w:p w14:paraId="5E2844D3" w14:textId="77777777" w:rsidR="00BB2D4F" w:rsidRPr="00D716D2" w:rsidRDefault="005D73BC" w:rsidP="005D73BC">
      <w:r w:rsidRPr="00D716D2">
        <w:t>Greenlane</w:t>
      </w:r>
    </w:p>
    <w:p w14:paraId="7955BF05" w14:textId="77777777" w:rsidR="00BB2D4F" w:rsidRPr="00D716D2" w:rsidRDefault="005D73BC" w:rsidP="005D73BC">
      <w:r w:rsidRPr="00D716D2">
        <w:t>Remuera</w:t>
      </w:r>
    </w:p>
    <w:p w14:paraId="091F53D1" w14:textId="77777777" w:rsidR="00BB2D4F" w:rsidRPr="00D716D2" w:rsidRDefault="005D73BC" w:rsidP="005D73BC">
      <w:r w:rsidRPr="00D716D2">
        <w:t>Newmarket</w:t>
      </w:r>
    </w:p>
    <w:p w14:paraId="4A13066E" w14:textId="1414BB68" w:rsidR="006475F4" w:rsidRPr="00D716D2" w:rsidRDefault="006475F4" w:rsidP="005D73BC">
      <w:r w:rsidRPr="00D716D2">
        <w:t>Grafton</w:t>
      </w:r>
    </w:p>
    <w:p w14:paraId="4265E129" w14:textId="07F9CEEF" w:rsidR="006475F4" w:rsidRPr="00D716D2" w:rsidRDefault="006475F4" w:rsidP="005D73BC">
      <w:proofErr w:type="spellStart"/>
      <w:r w:rsidRPr="00D716D2">
        <w:t>M</w:t>
      </w:r>
      <w:r w:rsidR="00EC29AD" w:rsidRPr="00D716D2">
        <w:t>a</w:t>
      </w:r>
      <w:r w:rsidRPr="00D716D2">
        <w:t>ungawhau</w:t>
      </w:r>
      <w:proofErr w:type="spellEnd"/>
      <w:r w:rsidRPr="00D716D2">
        <w:t xml:space="preserve"> (Mt Eden)</w:t>
      </w:r>
    </w:p>
    <w:p w14:paraId="50D078C1" w14:textId="1600C0C8" w:rsidR="006475F4" w:rsidRPr="00D716D2" w:rsidRDefault="006475F4" w:rsidP="005D73BC">
      <w:r w:rsidRPr="00D716D2">
        <w:t>Kingsland</w:t>
      </w:r>
    </w:p>
    <w:p w14:paraId="64069F4C" w14:textId="21F67E8D" w:rsidR="006475F4" w:rsidRPr="00D716D2" w:rsidRDefault="006475F4" w:rsidP="005D73BC">
      <w:r w:rsidRPr="00D716D2">
        <w:t>Morningside</w:t>
      </w:r>
    </w:p>
    <w:p w14:paraId="23A0D4E4" w14:textId="5B632BF2" w:rsidR="006475F4" w:rsidRPr="00D716D2" w:rsidRDefault="006475F4" w:rsidP="005D73BC">
      <w:r w:rsidRPr="00D716D2">
        <w:t>Baldwin Ave</w:t>
      </w:r>
    </w:p>
    <w:p w14:paraId="562404AB" w14:textId="7C05B1C2" w:rsidR="006475F4" w:rsidRPr="00D716D2" w:rsidRDefault="006475F4" w:rsidP="005D73BC">
      <w:r w:rsidRPr="00D716D2">
        <w:t>Mt Albert</w:t>
      </w:r>
    </w:p>
    <w:p w14:paraId="57BF904E" w14:textId="635B0BF4" w:rsidR="006475F4" w:rsidRPr="00D716D2" w:rsidRDefault="006475F4" w:rsidP="005D73BC">
      <w:r w:rsidRPr="00D716D2">
        <w:t>Avondale</w:t>
      </w:r>
    </w:p>
    <w:p w14:paraId="45E4263F" w14:textId="0225672C" w:rsidR="006475F4" w:rsidRPr="00D716D2" w:rsidRDefault="006475F4" w:rsidP="005D73BC">
      <w:r w:rsidRPr="00D716D2">
        <w:t>New Lynn</w:t>
      </w:r>
    </w:p>
    <w:p w14:paraId="750D2EA2" w14:textId="740C45B9" w:rsidR="006475F4" w:rsidRPr="00D716D2" w:rsidRDefault="006475F4" w:rsidP="005D73BC">
      <w:r w:rsidRPr="00D716D2">
        <w:t>Fruitvale</w:t>
      </w:r>
      <w:r w:rsidR="00B8632A" w:rsidRPr="00D716D2">
        <w:t xml:space="preserve"> Road</w:t>
      </w:r>
    </w:p>
    <w:p w14:paraId="2A7580F7" w14:textId="51664FAB" w:rsidR="00B8632A" w:rsidRPr="00D716D2" w:rsidRDefault="00B8632A" w:rsidP="005D73BC">
      <w:r w:rsidRPr="00D716D2">
        <w:t>Glen Eden</w:t>
      </w:r>
    </w:p>
    <w:p w14:paraId="1263B88C" w14:textId="1A45CCFC" w:rsidR="00B8632A" w:rsidRPr="00D716D2" w:rsidRDefault="00B8632A" w:rsidP="005D73BC">
      <w:r w:rsidRPr="00D716D2">
        <w:t>Sunnyvale</w:t>
      </w:r>
    </w:p>
    <w:p w14:paraId="3991DEC6" w14:textId="78F506E4" w:rsidR="00BB2D4F" w:rsidRPr="00D716D2" w:rsidRDefault="00B8632A" w:rsidP="005D73BC">
      <w:r w:rsidRPr="00D716D2">
        <w:t>Henderson</w:t>
      </w:r>
    </w:p>
    <w:p w14:paraId="4C3E7EFA" w14:textId="0FF29CF6" w:rsidR="00BB2D4F" w:rsidRPr="00D716D2" w:rsidRDefault="001711EB" w:rsidP="001711EB">
      <w:pPr>
        <w:pStyle w:val="Prodnote-OptionalDAISY"/>
      </w:pPr>
      <w:r w:rsidRPr="00D716D2">
        <w:lastRenderedPageBreak/>
        <w:t xml:space="preserve">End </w:t>
      </w:r>
      <w:r w:rsidR="001567B7" w:rsidRPr="00D716D2">
        <w:t>Map.</w:t>
      </w:r>
    </w:p>
    <w:p w14:paraId="75644E93" w14:textId="4EDC11AF" w:rsidR="00BB2D4F" w:rsidRPr="00D716D2" w:rsidRDefault="001E7830" w:rsidP="00A07433">
      <w:pPr>
        <w:pStyle w:val="Heading3"/>
      </w:pPr>
      <w:r w:rsidRPr="00D716D2">
        <w:t>Improvements to buses and on-demand services</w:t>
      </w:r>
    </w:p>
    <w:p w14:paraId="12A6D2DC" w14:textId="77777777" w:rsidR="00BB2D4F" w:rsidRPr="00D716D2" w:rsidRDefault="001E7830" w:rsidP="001C18CD">
      <w:pPr>
        <w:pStyle w:val="ListParagraph"/>
        <w:numPr>
          <w:ilvl w:val="0"/>
          <w:numId w:val="4"/>
        </w:numPr>
      </w:pPr>
      <w:r w:rsidRPr="00D716D2">
        <w:t>Bus driver shortage fixed (end of 2023).</w:t>
      </w:r>
    </w:p>
    <w:p w14:paraId="3CF7C8CA" w14:textId="226AB8AD" w:rsidR="00BB2D4F" w:rsidRPr="00D716D2" w:rsidRDefault="001E7830" w:rsidP="0097635D">
      <w:pPr>
        <w:pStyle w:val="ListParagraph"/>
        <w:numPr>
          <w:ilvl w:val="0"/>
          <w:numId w:val="4"/>
        </w:numPr>
      </w:pPr>
      <w:r w:rsidRPr="00D716D2">
        <w:t xml:space="preserve">Eastern Busway stages 2 &amp; 3 open with new peak hour buses from Ormiston and Howick (by 2027). </w:t>
      </w:r>
    </w:p>
    <w:p w14:paraId="649F121C" w14:textId="66DD5093" w:rsidR="00BB2D4F" w:rsidRPr="00D716D2" w:rsidRDefault="001E7830" w:rsidP="0097635D">
      <w:pPr>
        <w:pStyle w:val="ListParagraph"/>
        <w:numPr>
          <w:ilvl w:val="0"/>
          <w:numId w:val="4"/>
        </w:numPr>
      </w:pPr>
      <w:r w:rsidRPr="00D716D2">
        <w:t xml:space="preserve">Northwestern bus improvements (2022-2025). </w:t>
      </w:r>
    </w:p>
    <w:p w14:paraId="6313B200" w14:textId="77777777" w:rsidR="00BB2D4F" w:rsidRPr="00D716D2" w:rsidRDefault="001E7830" w:rsidP="001C18CD">
      <w:pPr>
        <w:pStyle w:val="ListParagraph"/>
        <w:numPr>
          <w:ilvl w:val="0"/>
          <w:numId w:val="4"/>
        </w:numPr>
      </w:pPr>
      <w:r w:rsidRPr="00D716D2">
        <w:t>New bus station at Rosedale Station and associated bus connections to Browns Bay and Albany (opens 2027)</w:t>
      </w:r>
    </w:p>
    <w:p w14:paraId="167E8F8B" w14:textId="5653ACA9" w:rsidR="00BB2D4F" w:rsidRPr="00D716D2" w:rsidRDefault="001E7830" w:rsidP="001C18CD">
      <w:pPr>
        <w:pStyle w:val="ListParagraph"/>
        <w:numPr>
          <w:ilvl w:val="0"/>
          <w:numId w:val="4"/>
        </w:numPr>
      </w:pPr>
      <w:r w:rsidRPr="00D716D2">
        <w:t xml:space="preserve">New bus station in </w:t>
      </w:r>
      <w:proofErr w:type="spellStart"/>
      <w:r w:rsidRPr="00D716D2">
        <w:t>Whangaparāoa</w:t>
      </w:r>
      <w:proofErr w:type="spellEnd"/>
      <w:r w:rsidRPr="00D716D2">
        <w:t xml:space="preserve"> (under investigation). Bus services on the peninsula will become frequent services and connect to the new station. The Northern Busway NX2 service will also be extended to the station.</w:t>
      </w:r>
    </w:p>
    <w:p w14:paraId="3B1C0B77" w14:textId="77777777" w:rsidR="00BB2D4F" w:rsidRPr="00D716D2" w:rsidRDefault="001E7830" w:rsidP="001C18CD">
      <w:pPr>
        <w:pStyle w:val="ListParagraph"/>
        <w:numPr>
          <w:ilvl w:val="0"/>
          <w:numId w:val="4"/>
        </w:numPr>
      </w:pPr>
      <w:r w:rsidRPr="00D716D2">
        <w:t>Airport Link Extension (operating by 2027).</w:t>
      </w:r>
    </w:p>
    <w:p w14:paraId="541F280C" w14:textId="192A9BE4" w:rsidR="00BB2D4F" w:rsidRPr="00D716D2" w:rsidRDefault="001E7830" w:rsidP="001C18CD">
      <w:pPr>
        <w:pStyle w:val="ListParagraph"/>
        <w:numPr>
          <w:ilvl w:val="0"/>
          <w:numId w:val="4"/>
        </w:numPr>
      </w:pPr>
      <w:r w:rsidRPr="00D716D2">
        <w:t>1</w:t>
      </w:r>
      <w:r w:rsidR="00133FB5">
        <w:t>0</w:t>
      </w:r>
      <w:r w:rsidRPr="00D716D2">
        <w:t xml:space="preserve"> new frequent routes </w:t>
      </w:r>
      <w:r w:rsidR="00133FB5">
        <w:t>by 2027</w:t>
      </w:r>
      <w:r w:rsidR="0060529A">
        <w:t>, plus another three frequent routes by 2031</w:t>
      </w:r>
      <w:r w:rsidRPr="00D716D2">
        <w:t>.</w:t>
      </w:r>
    </w:p>
    <w:p w14:paraId="03CF2C42" w14:textId="3C5AF30E" w:rsidR="00BB2D4F" w:rsidRPr="00D716D2" w:rsidRDefault="0060529A" w:rsidP="001C18CD">
      <w:pPr>
        <w:pStyle w:val="ListParagraph"/>
        <w:numPr>
          <w:ilvl w:val="0"/>
          <w:numId w:val="4"/>
        </w:numPr>
      </w:pPr>
      <w:r>
        <w:t>Over 1,000 buses (75% of the fleet) will have no tail pipe emissions</w:t>
      </w:r>
      <w:r w:rsidR="00515FC7">
        <w:t xml:space="preserve"> by 2031</w:t>
      </w:r>
      <w:r w:rsidR="001E7830" w:rsidRPr="00D716D2">
        <w:t>.</w:t>
      </w:r>
    </w:p>
    <w:p w14:paraId="14805CAF" w14:textId="77777777" w:rsidR="00BB2D4F" w:rsidRPr="00D716D2" w:rsidRDefault="001E7830" w:rsidP="001C18CD">
      <w:pPr>
        <w:pStyle w:val="ListParagraph"/>
        <w:numPr>
          <w:ilvl w:val="0"/>
          <w:numId w:val="4"/>
        </w:numPr>
      </w:pPr>
      <w:r w:rsidRPr="00D716D2">
        <w:t xml:space="preserve">Takaanini on-demand transport service is now permanent, and we will conduct further trials throughout Auckland as funding allows. Currently we are considering trials in East Coast Bays, Western North Shore (Kaipātiki), Lincoln Road, Scott Point, Massey, </w:t>
      </w:r>
      <w:proofErr w:type="spellStart"/>
      <w:r w:rsidRPr="00D716D2">
        <w:t>Oranga</w:t>
      </w:r>
      <w:proofErr w:type="spellEnd"/>
      <w:r w:rsidRPr="00D716D2">
        <w:t>, Karaka Lakes, and Drury.</w:t>
      </w:r>
    </w:p>
    <w:p w14:paraId="3FD8BC1C" w14:textId="77777777" w:rsidR="00BB2D4F" w:rsidRPr="00D716D2" w:rsidRDefault="007F690F" w:rsidP="007F690F">
      <w:pPr>
        <w:pStyle w:val="BlockquoteDAISY"/>
      </w:pPr>
      <w:r w:rsidRPr="00D716D2">
        <w:t>It takes either one bus lane or four traffic lanes to transport the same amount of people per hour</w:t>
      </w:r>
    </w:p>
    <w:p w14:paraId="61658C98" w14:textId="77777777" w:rsidR="00BB2D4F" w:rsidRPr="00D716D2" w:rsidRDefault="001E7830" w:rsidP="00A07433">
      <w:pPr>
        <w:pStyle w:val="Heading3"/>
      </w:pPr>
      <w:r w:rsidRPr="00D716D2">
        <w:t>Improvements to ferries</w:t>
      </w:r>
    </w:p>
    <w:p w14:paraId="293954E0" w14:textId="77777777" w:rsidR="00BB2D4F" w:rsidRPr="00D716D2" w:rsidRDefault="001E7830" w:rsidP="001C18CD">
      <w:pPr>
        <w:pStyle w:val="ListParagraph"/>
        <w:numPr>
          <w:ilvl w:val="0"/>
          <w:numId w:val="5"/>
        </w:numPr>
      </w:pPr>
      <w:r w:rsidRPr="00D716D2">
        <w:t>Electric ferries start operating (2024). Ongoing implementation of electric ferries (2024-2031).</w:t>
      </w:r>
    </w:p>
    <w:p w14:paraId="3C259F4A" w14:textId="77777777" w:rsidR="00BB2D4F" w:rsidRPr="00D716D2" w:rsidRDefault="001E7830" w:rsidP="001C18CD">
      <w:pPr>
        <w:pStyle w:val="ListParagraph"/>
        <w:numPr>
          <w:ilvl w:val="0"/>
          <w:numId w:val="5"/>
        </w:numPr>
      </w:pPr>
      <w:r w:rsidRPr="00D716D2">
        <w:t>More ferry trips on several routes, including Pine Harbour, West Harbour, Hobsonville Point, and Half Moon Bay. Associated improvements to create more reliable on time connections to bus services (2024-2026).</w:t>
      </w:r>
    </w:p>
    <w:p w14:paraId="228704F3" w14:textId="46F96BB1" w:rsidR="00BB2D4F" w:rsidRPr="00D716D2" w:rsidRDefault="001E7830" w:rsidP="001C18CD">
      <w:pPr>
        <w:pStyle w:val="ListParagraph"/>
        <w:numPr>
          <w:ilvl w:val="0"/>
          <w:numId w:val="5"/>
        </w:numPr>
      </w:pPr>
      <w:r w:rsidRPr="00D716D2">
        <w:t>More ferry crews to ensure trips aren</w:t>
      </w:r>
      <w:r w:rsidR="00BB2D4F" w:rsidRPr="00D716D2">
        <w:t>'</w:t>
      </w:r>
      <w:r w:rsidRPr="00D716D2">
        <w:t>t cancelled (2023-2024).</w:t>
      </w:r>
    </w:p>
    <w:p w14:paraId="0DAF9A7E" w14:textId="77777777" w:rsidR="00BB2D4F" w:rsidRPr="00D716D2" w:rsidRDefault="001E7830" w:rsidP="00A07433">
      <w:pPr>
        <w:pStyle w:val="Heading3"/>
      </w:pPr>
      <w:r w:rsidRPr="00D716D2">
        <w:t>Better connections to the PT network</w:t>
      </w:r>
    </w:p>
    <w:p w14:paraId="71DA55EA" w14:textId="77777777" w:rsidR="00BB2D4F" w:rsidRPr="00D716D2" w:rsidRDefault="001E7830" w:rsidP="001C18CD">
      <w:pPr>
        <w:pStyle w:val="ListParagraph"/>
        <w:numPr>
          <w:ilvl w:val="0"/>
          <w:numId w:val="6"/>
        </w:numPr>
      </w:pPr>
      <w:r w:rsidRPr="00D716D2">
        <w:t>Better management of park and rides, including live parking availability data, a small portion of parks available to be prebooked for a fee, charges for people that park but do not ride.</w:t>
      </w:r>
    </w:p>
    <w:p w14:paraId="1EA08EF8" w14:textId="77777777" w:rsidR="00BB2D4F" w:rsidRPr="00D716D2" w:rsidRDefault="001E7830" w:rsidP="001C18CD">
      <w:pPr>
        <w:pStyle w:val="ListParagraph"/>
        <w:numPr>
          <w:ilvl w:val="0"/>
          <w:numId w:val="6"/>
        </w:numPr>
      </w:pPr>
      <w:r w:rsidRPr="00D716D2">
        <w:lastRenderedPageBreak/>
        <w:t>Better walking and cycling links to PT services. Primary focus is links to the rapid and frequent networks.</w:t>
      </w:r>
    </w:p>
    <w:p w14:paraId="6CED3770" w14:textId="77777777" w:rsidR="00BB2D4F" w:rsidRPr="00D716D2" w:rsidRDefault="001E7830" w:rsidP="001C18CD">
      <w:pPr>
        <w:pStyle w:val="ListParagraph"/>
        <w:numPr>
          <w:ilvl w:val="0"/>
          <w:numId w:val="6"/>
        </w:numPr>
      </w:pPr>
      <w:r w:rsidRPr="00D716D2">
        <w:t>More secure bicycle parking and e-bike charging facilities at key PT stations.</w:t>
      </w:r>
    </w:p>
    <w:p w14:paraId="7A281E30" w14:textId="77777777" w:rsidR="00BB2D4F" w:rsidRPr="00D716D2" w:rsidRDefault="001E7830" w:rsidP="001C18CD">
      <w:pPr>
        <w:pStyle w:val="ListParagraph"/>
        <w:numPr>
          <w:ilvl w:val="0"/>
          <w:numId w:val="6"/>
        </w:numPr>
      </w:pPr>
      <w:r w:rsidRPr="00D716D2">
        <w:t>In principle, AT will support developments in close proximity to the rapid and frequent transport networks.</w:t>
      </w:r>
    </w:p>
    <w:p w14:paraId="2BD5B166" w14:textId="77777777" w:rsidR="00EB086E" w:rsidRPr="00D716D2" w:rsidRDefault="001E7830" w:rsidP="00A07433">
      <w:pPr>
        <w:pStyle w:val="ListParagraph"/>
        <w:numPr>
          <w:ilvl w:val="0"/>
          <w:numId w:val="6"/>
        </w:numPr>
      </w:pPr>
      <w:r w:rsidRPr="00D716D2">
        <w:t>Develop and make publicly available thresholds for when PT services will be provided to rural towns and new greenfield developments. We are also investigating changes to developer contributions, so they can help fund the early provision of PT services to new development</w:t>
      </w:r>
      <w:r w:rsidR="00BB2D4F" w:rsidRPr="00D716D2">
        <w:t>s.</w:t>
      </w:r>
    </w:p>
    <w:p w14:paraId="59EF4128" w14:textId="5DA462BC" w:rsidR="00BB2D4F" w:rsidRPr="00D716D2" w:rsidRDefault="00BB2D4F" w:rsidP="00EB086E">
      <w:pPr>
        <w:pStyle w:val="Heading4"/>
      </w:pPr>
      <w:r w:rsidRPr="00D716D2">
        <w:t>R</w:t>
      </w:r>
      <w:r w:rsidR="001E7830" w:rsidRPr="00D716D2">
        <w:t>apid and frequent networks 2031</w:t>
      </w:r>
    </w:p>
    <w:p w14:paraId="286AED98" w14:textId="06AADB8A" w:rsidR="00F502B2" w:rsidRPr="00D716D2" w:rsidRDefault="00F502B2" w:rsidP="00A87043">
      <w:pPr>
        <w:pStyle w:val="Prodnote-OptionalDAISY"/>
      </w:pPr>
      <w:r w:rsidRPr="00D716D2">
        <w:t>Map:</w:t>
      </w:r>
    </w:p>
    <w:p w14:paraId="6EA7FD8E" w14:textId="0FD08E1B" w:rsidR="00A87043" w:rsidRPr="00D716D2" w:rsidRDefault="00F502B2" w:rsidP="00B5218A">
      <w:pPr>
        <w:pStyle w:val="Prodnote-OptionalDAISY"/>
      </w:pPr>
      <w:proofErr w:type="spellStart"/>
      <w:r w:rsidRPr="00D716D2">
        <w:t>tn</w:t>
      </w:r>
      <w:proofErr w:type="spellEnd"/>
      <w:r w:rsidRPr="00D716D2">
        <w:t xml:space="preserve">: </w:t>
      </w:r>
      <w:r w:rsidR="00A87043" w:rsidRPr="00D716D2">
        <w:t>Th</w:t>
      </w:r>
      <w:r w:rsidR="00EF3FDF" w:rsidRPr="00D716D2">
        <w:t>e</w:t>
      </w:r>
      <w:r w:rsidR="00A87043" w:rsidRPr="00D716D2">
        <w:t xml:space="preserve"> </w:t>
      </w:r>
      <w:r w:rsidR="00EF3FDF" w:rsidRPr="00D716D2">
        <w:t xml:space="preserve">map Rapid and frequent networks 2031 </w:t>
      </w:r>
      <w:r w:rsidR="00A87043" w:rsidRPr="00D716D2">
        <w:t>shows 13 projects that are funded by the 2021 RTLP.</w:t>
      </w:r>
      <w:r w:rsidRPr="00D716D2">
        <w:t xml:space="preserve"> </w:t>
      </w:r>
      <w:r w:rsidR="00476B9F" w:rsidRPr="00D716D2">
        <w:t>All 13 projects are listed below</w:t>
      </w:r>
      <w:r w:rsidRPr="00D716D2">
        <w:t>.</w:t>
      </w:r>
    </w:p>
    <w:p w14:paraId="1FCD2A25" w14:textId="77777777" w:rsidR="00A87043" w:rsidRPr="00D716D2" w:rsidRDefault="00A87043" w:rsidP="00B5218A">
      <w:pPr>
        <w:pStyle w:val="Heading5"/>
        <w:rPr>
          <w:lang w:val="en-US"/>
        </w:rPr>
      </w:pPr>
      <w:r w:rsidRPr="00D716D2">
        <w:rPr>
          <w:lang w:val="en-US"/>
        </w:rPr>
        <w:t>PT capital projects funded by the 2021 RTLP</w:t>
      </w:r>
    </w:p>
    <w:p w14:paraId="1CD6A303" w14:textId="77777777" w:rsidR="00A87043" w:rsidRPr="00D716D2" w:rsidRDefault="00A87043" w:rsidP="00C644C1">
      <w:pPr>
        <w:pStyle w:val="ListParagraph"/>
        <w:numPr>
          <w:ilvl w:val="0"/>
          <w:numId w:val="44"/>
        </w:numPr>
      </w:pPr>
      <w:r w:rsidRPr="00D716D2">
        <w:t>Penlink (2027)</w:t>
      </w:r>
    </w:p>
    <w:p w14:paraId="71386E32" w14:textId="77777777" w:rsidR="00A87043" w:rsidRPr="00D716D2" w:rsidRDefault="00A87043" w:rsidP="00C644C1">
      <w:pPr>
        <w:pStyle w:val="ListParagraph"/>
        <w:numPr>
          <w:ilvl w:val="0"/>
          <w:numId w:val="44"/>
        </w:numPr>
      </w:pPr>
      <w:r w:rsidRPr="00D716D2">
        <w:t>Northway busway extension (2022)</w:t>
      </w:r>
    </w:p>
    <w:p w14:paraId="1CE878A4" w14:textId="77777777" w:rsidR="00A87043" w:rsidRPr="00D716D2" w:rsidRDefault="00A87043" w:rsidP="00C644C1">
      <w:pPr>
        <w:pStyle w:val="ListParagraph"/>
        <w:numPr>
          <w:ilvl w:val="0"/>
          <w:numId w:val="44"/>
        </w:numPr>
      </w:pPr>
      <w:r w:rsidRPr="00D716D2">
        <w:t>Rosedale busway station (2027)</w:t>
      </w:r>
    </w:p>
    <w:p w14:paraId="1D68E473" w14:textId="77777777" w:rsidR="00A87043" w:rsidRPr="00D716D2" w:rsidRDefault="00A87043" w:rsidP="00C644C1">
      <w:pPr>
        <w:pStyle w:val="ListParagraph"/>
        <w:numPr>
          <w:ilvl w:val="0"/>
          <w:numId w:val="44"/>
        </w:numPr>
      </w:pPr>
      <w:r w:rsidRPr="00D716D2">
        <w:t>Upgrade to constellation busway station (2022)</w:t>
      </w:r>
    </w:p>
    <w:p w14:paraId="5C10E472" w14:textId="77777777" w:rsidR="00A87043" w:rsidRPr="00D716D2" w:rsidRDefault="00A87043" w:rsidP="00C644C1">
      <w:pPr>
        <w:pStyle w:val="ListParagraph"/>
        <w:numPr>
          <w:ilvl w:val="0"/>
          <w:numId w:val="44"/>
        </w:numPr>
      </w:pPr>
      <w:proofErr w:type="spellStart"/>
      <w:r w:rsidRPr="00D716D2">
        <w:t>Matiatia</w:t>
      </w:r>
      <w:proofErr w:type="spellEnd"/>
      <w:r w:rsidRPr="00D716D2">
        <w:t xml:space="preserve"> terminal precinct upgrade (2026)</w:t>
      </w:r>
    </w:p>
    <w:p w14:paraId="0F18CCFF" w14:textId="77777777" w:rsidR="00A87043" w:rsidRPr="00D716D2" w:rsidRDefault="00A87043" w:rsidP="00C644C1">
      <w:pPr>
        <w:pStyle w:val="ListParagraph"/>
        <w:numPr>
          <w:ilvl w:val="0"/>
          <w:numId w:val="44"/>
        </w:numPr>
      </w:pPr>
      <w:r w:rsidRPr="00D716D2">
        <w:t>Midtown bus improvements and Downtown bus crossover (2028)</w:t>
      </w:r>
    </w:p>
    <w:p w14:paraId="457D1579" w14:textId="77777777" w:rsidR="00A87043" w:rsidRPr="00D716D2" w:rsidRDefault="00A87043" w:rsidP="00C644C1">
      <w:pPr>
        <w:pStyle w:val="ListParagraph"/>
        <w:numPr>
          <w:ilvl w:val="0"/>
          <w:numId w:val="44"/>
        </w:numPr>
      </w:pPr>
      <w:r w:rsidRPr="00D716D2">
        <w:t>Northwest bus improvements (2023)</w:t>
      </w:r>
    </w:p>
    <w:p w14:paraId="6AAD9DB1" w14:textId="77777777" w:rsidR="00A87043" w:rsidRPr="00D716D2" w:rsidRDefault="00A87043" w:rsidP="00C644C1">
      <w:pPr>
        <w:pStyle w:val="ListParagraph"/>
        <w:numPr>
          <w:ilvl w:val="0"/>
          <w:numId w:val="44"/>
        </w:numPr>
      </w:pPr>
      <w:r w:rsidRPr="00D716D2">
        <w:t>Lincoln Road Corridor improvements (2028)</w:t>
      </w:r>
    </w:p>
    <w:p w14:paraId="21878E3B" w14:textId="77777777" w:rsidR="00A87043" w:rsidRPr="00D716D2" w:rsidRDefault="00A87043" w:rsidP="00C644C1">
      <w:pPr>
        <w:pStyle w:val="ListParagraph"/>
        <w:numPr>
          <w:ilvl w:val="0"/>
          <w:numId w:val="44"/>
        </w:numPr>
      </w:pPr>
      <w:r w:rsidRPr="00D716D2">
        <w:t>Carrington Road improvements (2031)</w:t>
      </w:r>
    </w:p>
    <w:p w14:paraId="68683BBB" w14:textId="6B6ED1CC" w:rsidR="00A87043" w:rsidRPr="00D716D2" w:rsidRDefault="00A87043" w:rsidP="00C644C1">
      <w:pPr>
        <w:pStyle w:val="ListParagraph"/>
        <w:numPr>
          <w:ilvl w:val="0"/>
          <w:numId w:val="44"/>
        </w:numPr>
      </w:pPr>
      <w:r w:rsidRPr="00D716D2">
        <w:t>Eastern busway—stages 2, 3, 4 (2027)</w:t>
      </w:r>
    </w:p>
    <w:p w14:paraId="01C86E06" w14:textId="77777777" w:rsidR="00A87043" w:rsidRPr="00D716D2" w:rsidRDefault="00A87043" w:rsidP="00C644C1">
      <w:pPr>
        <w:pStyle w:val="ListParagraph"/>
        <w:numPr>
          <w:ilvl w:val="0"/>
          <w:numId w:val="44"/>
        </w:numPr>
      </w:pPr>
      <w:r w:rsidRPr="00D716D2">
        <w:t>Sylvia Park bus Improvements (2027)</w:t>
      </w:r>
    </w:p>
    <w:p w14:paraId="01317DAD" w14:textId="7FFB0019" w:rsidR="00A87043" w:rsidRPr="00D716D2" w:rsidRDefault="00A87043" w:rsidP="00C644C1">
      <w:pPr>
        <w:pStyle w:val="ListParagraph"/>
        <w:numPr>
          <w:ilvl w:val="0"/>
          <w:numId w:val="44"/>
        </w:numPr>
      </w:pPr>
      <w:r w:rsidRPr="00D716D2">
        <w:t>Airport to Bot</w:t>
      </w:r>
      <w:r w:rsidR="00E744D5" w:rsidRPr="00D716D2">
        <w:t>an</w:t>
      </w:r>
      <w:r w:rsidRPr="00D716D2">
        <w:t>y—preliminary service (</w:t>
      </w:r>
      <w:proofErr w:type="spellStart"/>
      <w:r w:rsidRPr="00D716D2">
        <w:t>AirportLink</w:t>
      </w:r>
      <w:proofErr w:type="spellEnd"/>
      <w:r w:rsidRPr="00D716D2">
        <w:t>) and route protection (2027)</w:t>
      </w:r>
    </w:p>
    <w:p w14:paraId="632C42FF" w14:textId="70E95326" w:rsidR="00EB086E" w:rsidRPr="00D716D2" w:rsidRDefault="00A87043" w:rsidP="00C644C1">
      <w:pPr>
        <w:pStyle w:val="ListParagraph"/>
        <w:numPr>
          <w:ilvl w:val="0"/>
          <w:numId w:val="44"/>
        </w:numPr>
      </w:pPr>
      <w:r w:rsidRPr="00D716D2">
        <w:t>Drury train stations (2026)</w:t>
      </w:r>
    </w:p>
    <w:p w14:paraId="679C22C1" w14:textId="0D9449E9" w:rsidR="00F502B2" w:rsidRPr="00D716D2" w:rsidRDefault="00F502B2" w:rsidP="00B5218A">
      <w:pPr>
        <w:pStyle w:val="Prodnote-OptionalDAISY"/>
      </w:pPr>
      <w:r w:rsidRPr="00D716D2">
        <w:t>End map.</w:t>
      </w:r>
    </w:p>
    <w:p w14:paraId="3EF097EE" w14:textId="428EA46A" w:rsidR="00E40B08" w:rsidRPr="00D716D2" w:rsidRDefault="00E40B08" w:rsidP="00E40B08">
      <w:pPr>
        <w:pStyle w:val="Heading4"/>
      </w:pPr>
      <w:r w:rsidRPr="00D716D2">
        <w:t>PT network (all routes) 2031</w:t>
      </w:r>
    </w:p>
    <w:p w14:paraId="61FD293C" w14:textId="77777777" w:rsidR="00B102C5" w:rsidRPr="00D716D2" w:rsidRDefault="00B102C5" w:rsidP="00B5218A">
      <w:pPr>
        <w:pStyle w:val="Prodnote-OptionalDAISY"/>
      </w:pPr>
      <w:r w:rsidRPr="00D716D2">
        <w:t>Map</w:t>
      </w:r>
    </w:p>
    <w:p w14:paraId="06B12C78" w14:textId="20480E54" w:rsidR="00B102C5" w:rsidRPr="00D716D2" w:rsidRDefault="00E40B08" w:rsidP="005260DA">
      <w:pPr>
        <w:pStyle w:val="Prodnote-OptionalDAISY"/>
        <w:rPr>
          <w:lang w:val="en-US"/>
        </w:rPr>
      </w:pPr>
      <w:proofErr w:type="spellStart"/>
      <w:r w:rsidRPr="00D716D2">
        <w:t>tn</w:t>
      </w:r>
      <w:proofErr w:type="spellEnd"/>
      <w:r w:rsidRPr="00D716D2">
        <w:t xml:space="preserve">: </w:t>
      </w:r>
      <w:r w:rsidR="00423903" w:rsidRPr="00D716D2">
        <w:t xml:space="preserve">The map shows the </w:t>
      </w:r>
      <w:r w:rsidRPr="00D716D2">
        <w:t>Proposed PT Network 2031</w:t>
      </w:r>
      <w:r w:rsidR="00B102C5" w:rsidRPr="00D716D2">
        <w:t xml:space="preserve"> </w:t>
      </w:r>
      <w:r w:rsidR="00423903" w:rsidRPr="00D716D2">
        <w:t xml:space="preserve">for greater Auckland including Hibiscus Coast, Waiheke Island, Warkworth, </w:t>
      </w:r>
      <w:proofErr w:type="spellStart"/>
      <w:r w:rsidR="00423903" w:rsidRPr="00D716D2">
        <w:t>Beaachland</w:t>
      </w:r>
      <w:proofErr w:type="spellEnd"/>
      <w:r w:rsidR="00423903" w:rsidRPr="00D716D2">
        <w:t>/</w:t>
      </w:r>
      <w:proofErr w:type="spellStart"/>
      <w:r w:rsidR="00423903" w:rsidRPr="00D716D2">
        <w:t>Maraetai</w:t>
      </w:r>
      <w:proofErr w:type="spellEnd"/>
      <w:r w:rsidR="00423903" w:rsidRPr="00D716D2">
        <w:t>, Helensville/</w:t>
      </w:r>
      <w:proofErr w:type="spellStart"/>
      <w:r w:rsidR="00423903" w:rsidRPr="00D716D2">
        <w:t>Parakai</w:t>
      </w:r>
      <w:proofErr w:type="spellEnd"/>
      <w:r w:rsidR="00423903" w:rsidRPr="00D716D2">
        <w:t>, and Waiuku/</w:t>
      </w:r>
      <w:proofErr w:type="spellStart"/>
      <w:r w:rsidR="00423903" w:rsidRPr="00D716D2">
        <w:t>Patumahoe</w:t>
      </w:r>
      <w:proofErr w:type="spellEnd"/>
      <w:r w:rsidR="00B102C5" w:rsidRPr="00D716D2">
        <w:t>.</w:t>
      </w:r>
      <w:r w:rsidR="00423903" w:rsidRPr="00D716D2">
        <w:t xml:space="preserve"> </w:t>
      </w:r>
      <w:r w:rsidR="00C75B6A" w:rsidRPr="00D716D2">
        <w:rPr>
          <w:lang w:val="en-US"/>
        </w:rPr>
        <w:t>End map</w:t>
      </w:r>
      <w:r w:rsidR="00B102C5" w:rsidRPr="00D716D2">
        <w:rPr>
          <w:lang w:val="en-US"/>
        </w:rPr>
        <w:t>.</w:t>
      </w:r>
    </w:p>
    <w:p w14:paraId="7CAC65BD" w14:textId="12F94B09" w:rsidR="00BB2D4F" w:rsidRPr="00D716D2" w:rsidRDefault="001E7830" w:rsidP="00744B37">
      <w:pPr>
        <w:pStyle w:val="Heading2"/>
      </w:pPr>
      <w:r w:rsidRPr="00D716D2">
        <w:lastRenderedPageBreak/>
        <w:t>A key decision</w:t>
      </w:r>
    </w:p>
    <w:p w14:paraId="21209D69" w14:textId="68510160" w:rsidR="00BB2D4F" w:rsidRPr="00D716D2" w:rsidRDefault="001E7830" w:rsidP="007F5D9C">
      <w:r w:rsidRPr="00D716D2">
        <w:t xml:space="preserve">The </w:t>
      </w:r>
      <w:r w:rsidR="00416CE0" w:rsidRPr="00D716D2">
        <w:t>city</w:t>
      </w:r>
      <w:r w:rsidRPr="00D716D2">
        <w:t xml:space="preserve"> has to make some trade-offs when allocating resources to PT. One big decision is deciding whether to focus on:</w:t>
      </w:r>
    </w:p>
    <w:p w14:paraId="682C29C6" w14:textId="77777777" w:rsidR="00BB2D4F" w:rsidRPr="00D716D2" w:rsidRDefault="001E7830" w:rsidP="001C18CD">
      <w:pPr>
        <w:pStyle w:val="ListParagraph"/>
        <w:numPr>
          <w:ilvl w:val="0"/>
          <w:numId w:val="7"/>
        </w:numPr>
      </w:pPr>
      <w:r w:rsidRPr="00D716D2">
        <w:rPr>
          <w:b/>
          <w:bCs/>
        </w:rPr>
        <w:t>Increasing reach</w:t>
      </w:r>
      <w:r w:rsidRPr="00D716D2">
        <w:t xml:space="preserve"> by providing new services to reach more people in different areas, such as rural towns.</w:t>
      </w:r>
    </w:p>
    <w:p w14:paraId="491D2D44" w14:textId="77777777" w:rsidR="00BB2D4F" w:rsidRPr="00D716D2" w:rsidRDefault="001E7830" w:rsidP="001C18CD">
      <w:pPr>
        <w:pStyle w:val="ListParagraph"/>
        <w:numPr>
          <w:ilvl w:val="0"/>
          <w:numId w:val="7"/>
        </w:numPr>
      </w:pPr>
      <w:r w:rsidRPr="00D716D2">
        <w:rPr>
          <w:b/>
          <w:bCs/>
        </w:rPr>
        <w:t>Increasing the frequency</w:t>
      </w:r>
      <w:r w:rsidRPr="00D716D2">
        <w:t xml:space="preserve"> of existing services, usually our busiest PT routes or routes with good potential for increased demand.</w:t>
      </w:r>
    </w:p>
    <w:p w14:paraId="597B0AEE" w14:textId="77777777" w:rsidR="00BB2D4F" w:rsidRPr="00D716D2" w:rsidRDefault="001E7830" w:rsidP="007F5D9C">
      <w:r w:rsidRPr="00D716D2">
        <w:t>We asked over 1,200 Aucklanders what they thought was most important. 16% favoured reach, 48% wanted an equal focus, and 38% favoured frequency.</w:t>
      </w:r>
    </w:p>
    <w:p w14:paraId="19657EB8" w14:textId="0A4B2ADD" w:rsidR="00BB2D4F" w:rsidRPr="00D716D2" w:rsidRDefault="001E7830" w:rsidP="007F5D9C">
      <w:r w:rsidRPr="00D716D2">
        <w:t>We have taken this feedback on board. Our priority is maintaining the existing network, which is predominantly focused on</w:t>
      </w:r>
      <w:r w:rsidR="00BB2D4F" w:rsidRPr="00D716D2">
        <w:t xml:space="preserve"> "f</w:t>
      </w:r>
      <w:r w:rsidRPr="00D716D2">
        <w:t>requenc</w:t>
      </w:r>
      <w:r w:rsidR="00BB2D4F" w:rsidRPr="00D716D2">
        <w:t>y".</w:t>
      </w:r>
      <w:r w:rsidRPr="00D716D2">
        <w:t xml:space="preserve"> However, additional funding for service improvements will be split at around 50%</w:t>
      </w:r>
      <w:r w:rsidR="00BB2D4F" w:rsidRPr="00D716D2">
        <w:t xml:space="preserve"> "f</w:t>
      </w:r>
      <w:r w:rsidRPr="00D716D2">
        <w:t>requenc</w:t>
      </w:r>
      <w:r w:rsidR="00BB2D4F" w:rsidRPr="00D716D2">
        <w:t xml:space="preserve">y" </w:t>
      </w:r>
      <w:r w:rsidRPr="00D716D2">
        <w:t>and 50%</w:t>
      </w:r>
      <w:r w:rsidR="00BB2D4F" w:rsidRPr="00D716D2">
        <w:t xml:space="preserve"> "r</w:t>
      </w:r>
      <w:r w:rsidRPr="00D716D2">
        <w:t>eac</w:t>
      </w:r>
      <w:r w:rsidR="00BB2D4F" w:rsidRPr="00D716D2">
        <w:t>h".</w:t>
      </w:r>
    </w:p>
    <w:p w14:paraId="54D16C14" w14:textId="77777777" w:rsidR="00BB2D4F" w:rsidRPr="00D716D2" w:rsidRDefault="001E7830" w:rsidP="00744B37">
      <w:pPr>
        <w:pStyle w:val="Heading2"/>
      </w:pPr>
      <w:r w:rsidRPr="00D716D2">
        <w:t>Funding</w:t>
      </w:r>
    </w:p>
    <w:p w14:paraId="16461B0C" w14:textId="77777777" w:rsidR="00BB2D4F" w:rsidRPr="00D716D2" w:rsidRDefault="001E7830" w:rsidP="007F690F">
      <w:pPr>
        <w:rPr>
          <w:b/>
          <w:bCs/>
        </w:rPr>
      </w:pPr>
      <w:r w:rsidRPr="00D716D2">
        <w:rPr>
          <w:b/>
          <w:bCs/>
        </w:rPr>
        <w:t>We are facing a significant ongoing funding shortfall.</w:t>
      </w:r>
    </w:p>
    <w:p w14:paraId="3D306AF0" w14:textId="7AD874F8" w:rsidR="00BB2D4F" w:rsidRPr="00D716D2" w:rsidRDefault="001E7830" w:rsidP="007F5D9C">
      <w:r w:rsidRPr="00D716D2">
        <w:t>The initiatives outlined in this RPTP are fundable, but beyond 2024 we don</w:t>
      </w:r>
      <w:r w:rsidR="00BB2D4F" w:rsidRPr="00D716D2">
        <w:t>'</w:t>
      </w:r>
      <w:r w:rsidRPr="00D716D2">
        <w:t xml:space="preserve">t have certainty that the government will provide the funding we need to continue operating the system, let alone to deliver all of the improvements required to significantly increase PT use. </w:t>
      </w:r>
      <w:r w:rsidRPr="00D716D2">
        <w:rPr>
          <w:b/>
          <w:bCs/>
        </w:rPr>
        <w:t>AT will continue to advocate for new and more secure funding sources so we can make more progress on PT improvements.</w:t>
      </w:r>
    </w:p>
    <w:p w14:paraId="22B16DB2" w14:textId="605F258D" w:rsidR="00BB2D4F" w:rsidRPr="00D716D2" w:rsidRDefault="001E7830" w:rsidP="007F5D9C">
      <w:r w:rsidRPr="00D716D2">
        <w:t>Current funding constraints have been made worse by:</w:t>
      </w:r>
    </w:p>
    <w:p w14:paraId="63331487" w14:textId="77777777" w:rsidR="00BB2D4F" w:rsidRPr="00D716D2" w:rsidRDefault="001E7830" w:rsidP="001C18CD">
      <w:pPr>
        <w:pStyle w:val="ListParagraph"/>
        <w:numPr>
          <w:ilvl w:val="0"/>
          <w:numId w:val="8"/>
        </w:numPr>
      </w:pPr>
      <w:r w:rsidRPr="00D716D2">
        <w:t>A drop in fares revenue due to COVID-19. Fares typically fund around a third of our operating costs.</w:t>
      </w:r>
    </w:p>
    <w:p w14:paraId="1A710114" w14:textId="77777777" w:rsidR="00BB2D4F" w:rsidRPr="00D716D2" w:rsidRDefault="001E7830" w:rsidP="001C18CD">
      <w:pPr>
        <w:pStyle w:val="ListParagraph"/>
        <w:numPr>
          <w:ilvl w:val="0"/>
          <w:numId w:val="8"/>
        </w:numPr>
      </w:pPr>
      <w:r w:rsidRPr="00D716D2">
        <w:t>Increasing inflation. Increased costs to operate PT services mean we are providing less services for the same amount of money.</w:t>
      </w:r>
    </w:p>
    <w:p w14:paraId="2E892787" w14:textId="26556FA6" w:rsidR="00BB2D4F" w:rsidRPr="00D716D2" w:rsidRDefault="001E7830" w:rsidP="001C18CD">
      <w:pPr>
        <w:pStyle w:val="ListParagraph"/>
        <w:numPr>
          <w:ilvl w:val="0"/>
          <w:numId w:val="8"/>
        </w:numPr>
      </w:pPr>
      <w:r w:rsidRPr="00D716D2">
        <w:t>The cost of debt has increased, which impacts on our ability t</w:t>
      </w:r>
      <w:r w:rsidR="00BB2D4F" w:rsidRPr="00D716D2">
        <w:t>o d</w:t>
      </w:r>
      <w:r w:rsidRPr="00D716D2">
        <w:t>eliver infrastructure.</w:t>
      </w:r>
    </w:p>
    <w:p w14:paraId="3ED46A41" w14:textId="3C4CC98C" w:rsidR="00BB2D4F" w:rsidRPr="00D716D2" w:rsidRDefault="001E7830" w:rsidP="007F5D9C">
      <w:r w:rsidRPr="00D716D2">
        <w:t>Additional funding has recently been approved through Auckland Council</w:t>
      </w:r>
      <w:r w:rsidR="00BB2D4F" w:rsidRPr="00D716D2">
        <w:t>'</w:t>
      </w:r>
      <w:r w:rsidRPr="00D716D2">
        <w:t>s Climate Action Transport Targeted Rate, and funds many of the improvements in this RPTP. Even with this, we need more funding to be able to deliver the level of improvements required to significantly increase PT use.</w:t>
      </w:r>
    </w:p>
    <w:p w14:paraId="0A30A408" w14:textId="77777777" w:rsidR="00BB2D4F" w:rsidRPr="00D716D2" w:rsidRDefault="00A31954" w:rsidP="00A31954">
      <w:pPr>
        <w:pStyle w:val="Prodnote-OptionalDAISY"/>
      </w:pPr>
      <w:r w:rsidRPr="00D716D2">
        <w:t>Box:</w:t>
      </w:r>
    </w:p>
    <w:p w14:paraId="44A7D23D" w14:textId="77777777" w:rsidR="00BB2D4F" w:rsidRPr="00D716D2" w:rsidRDefault="00760B9D" w:rsidP="00760B9D">
      <w:pPr>
        <w:pStyle w:val="Heading2"/>
      </w:pPr>
      <w:r w:rsidRPr="00D716D2">
        <w:lastRenderedPageBreak/>
        <w:t>Funding sources for the RPTP</w:t>
      </w:r>
    </w:p>
    <w:p w14:paraId="3249B123" w14:textId="77777777" w:rsidR="00BB2D4F" w:rsidRPr="002B7BE9" w:rsidRDefault="007F690F" w:rsidP="00952379">
      <w:pPr>
        <w:pStyle w:val="Heading3"/>
        <w:rPr>
          <w:sz w:val="40"/>
          <w:szCs w:val="28"/>
        </w:rPr>
      </w:pPr>
      <w:r w:rsidRPr="002B7BE9">
        <w:rPr>
          <w:sz w:val="40"/>
          <w:szCs w:val="28"/>
        </w:rPr>
        <w:t>Auckland Council Contri</w:t>
      </w:r>
      <w:r w:rsidR="00952379" w:rsidRPr="002B7BE9">
        <w:rPr>
          <w:sz w:val="40"/>
          <w:szCs w:val="28"/>
        </w:rPr>
        <w:t>b</w:t>
      </w:r>
      <w:r w:rsidRPr="002B7BE9">
        <w:rPr>
          <w:sz w:val="40"/>
          <w:szCs w:val="28"/>
        </w:rPr>
        <w:t>ution</w:t>
      </w:r>
    </w:p>
    <w:p w14:paraId="123850FC" w14:textId="77777777" w:rsidR="00BB2D4F" w:rsidRPr="00D716D2" w:rsidRDefault="007F690F" w:rsidP="007F5D9C">
      <w:r w:rsidRPr="00D716D2">
        <w:t>Auckland Rates</w:t>
      </w:r>
    </w:p>
    <w:p w14:paraId="0EA0DCD5" w14:textId="77777777" w:rsidR="00BB2D4F" w:rsidRPr="00D716D2" w:rsidRDefault="007F690F" w:rsidP="007F5D9C">
      <w:r w:rsidRPr="00D716D2">
        <w:t>Auckland Regional Fuel Tax</w:t>
      </w:r>
    </w:p>
    <w:p w14:paraId="7EE5AA54" w14:textId="77777777" w:rsidR="00BB2D4F" w:rsidRPr="00D716D2" w:rsidRDefault="007F690F" w:rsidP="007F5D9C">
      <w:r w:rsidRPr="00D716D2">
        <w:t>Climate Action Transport Targeted Rate (CATTR)</w:t>
      </w:r>
    </w:p>
    <w:p w14:paraId="44813421" w14:textId="77777777" w:rsidR="00BB2D4F" w:rsidRPr="00D716D2" w:rsidRDefault="007F690F" w:rsidP="00952379">
      <w:pPr>
        <w:pStyle w:val="Heading4"/>
      </w:pPr>
      <w:r w:rsidRPr="00D716D2">
        <w:t>Auckland Long Term Plan</w:t>
      </w:r>
    </w:p>
    <w:p w14:paraId="46467DBF" w14:textId="77777777" w:rsidR="00BB2D4F" w:rsidRPr="00D716D2" w:rsidRDefault="007F690F" w:rsidP="007F5D9C">
      <w:r w:rsidRPr="00D716D2">
        <w:t>Regional Land Transport Plan</w:t>
      </w:r>
    </w:p>
    <w:p w14:paraId="1A5EEC86" w14:textId="77777777" w:rsidR="00BB2D4F" w:rsidRPr="00D716D2" w:rsidRDefault="007F690F" w:rsidP="00C644C1">
      <w:pPr>
        <w:pStyle w:val="ListParagraph"/>
        <w:numPr>
          <w:ilvl w:val="0"/>
          <w:numId w:val="42"/>
        </w:numPr>
      </w:pPr>
      <w:r w:rsidRPr="00D716D2">
        <w:t>Regional Public Transport Plan</w:t>
      </w:r>
    </w:p>
    <w:p w14:paraId="7CA3732B" w14:textId="6E1FF276" w:rsidR="00FE12B4" w:rsidRDefault="00FE12B4" w:rsidP="00A31954">
      <w:pPr>
        <w:pStyle w:val="Heading2"/>
      </w:pPr>
      <w:r>
        <w:t>Users Contribution</w:t>
      </w:r>
    </w:p>
    <w:p w14:paraId="3C74CA25" w14:textId="46EFF05C" w:rsidR="00FE12B4" w:rsidRDefault="00FE12B4" w:rsidP="00FE12B4">
      <w:r>
        <w:t>PT fares</w:t>
      </w:r>
    </w:p>
    <w:p w14:paraId="0EB633AA" w14:textId="7C0DE771" w:rsidR="00FE12B4" w:rsidRPr="00D716D2" w:rsidRDefault="00FE12B4" w:rsidP="00FE12B4">
      <w:r w:rsidRPr="00D716D2">
        <w:t>Regional Land Transport Plan</w:t>
      </w:r>
    </w:p>
    <w:p w14:paraId="7EE8C53D" w14:textId="77777777" w:rsidR="00FE12B4" w:rsidRPr="00D716D2" w:rsidRDefault="00FE12B4" w:rsidP="00FE12B4">
      <w:pPr>
        <w:pStyle w:val="ListParagraph"/>
        <w:numPr>
          <w:ilvl w:val="0"/>
          <w:numId w:val="42"/>
        </w:numPr>
      </w:pPr>
      <w:r w:rsidRPr="00D716D2">
        <w:t>Regional Public Transport Plan</w:t>
      </w:r>
    </w:p>
    <w:p w14:paraId="30F8BDFF" w14:textId="250CF1C2" w:rsidR="00BB2D4F" w:rsidRPr="00D716D2" w:rsidRDefault="00A31954" w:rsidP="00A31954">
      <w:pPr>
        <w:pStyle w:val="Heading2"/>
      </w:pPr>
      <w:r w:rsidRPr="00D716D2">
        <w:t>NZ Government Contribution</w:t>
      </w:r>
    </w:p>
    <w:p w14:paraId="29EA1A1E" w14:textId="77777777" w:rsidR="00BB2D4F" w:rsidRPr="00D716D2" w:rsidRDefault="00A31954" w:rsidP="00A31954">
      <w:r w:rsidRPr="00D716D2">
        <w:t>National Fuel Tax</w:t>
      </w:r>
    </w:p>
    <w:p w14:paraId="2314398C" w14:textId="77777777" w:rsidR="00BB2D4F" w:rsidRPr="00D716D2" w:rsidRDefault="00A31954" w:rsidP="00A31954">
      <w:r w:rsidRPr="00D716D2">
        <w:t>Other Crown funding</w:t>
      </w:r>
    </w:p>
    <w:p w14:paraId="7927C8FE" w14:textId="77777777" w:rsidR="00BB2D4F" w:rsidRPr="00D716D2" w:rsidRDefault="00A31954" w:rsidP="00A31954">
      <w:pPr>
        <w:pStyle w:val="Heading4"/>
      </w:pPr>
      <w:r w:rsidRPr="00D716D2">
        <w:t>National Land Transport Programme</w:t>
      </w:r>
    </w:p>
    <w:p w14:paraId="47D8F31A" w14:textId="77777777" w:rsidR="00BB2D4F" w:rsidRPr="00D716D2" w:rsidRDefault="00A31954" w:rsidP="00A31954">
      <w:r w:rsidRPr="00D716D2">
        <w:t>Regional Land Transport Plan</w:t>
      </w:r>
    </w:p>
    <w:p w14:paraId="4E700E40" w14:textId="77777777" w:rsidR="00BB2D4F" w:rsidRPr="00D716D2" w:rsidRDefault="00A31954" w:rsidP="00C644C1">
      <w:pPr>
        <w:pStyle w:val="ListParagraph"/>
        <w:numPr>
          <w:ilvl w:val="0"/>
          <w:numId w:val="43"/>
        </w:numPr>
      </w:pPr>
      <w:r w:rsidRPr="00D716D2">
        <w:t>Regional Public Transport Plan</w:t>
      </w:r>
    </w:p>
    <w:p w14:paraId="0B791612" w14:textId="77777777" w:rsidR="00BB2D4F" w:rsidRPr="00D716D2" w:rsidRDefault="00A31954" w:rsidP="00A31954">
      <w:pPr>
        <w:pStyle w:val="Prodnote-OptionalDAISY"/>
      </w:pPr>
      <w:r w:rsidRPr="00D716D2">
        <w:t>End Box.</w:t>
      </w:r>
    </w:p>
    <w:p w14:paraId="0B924E30" w14:textId="77777777" w:rsidR="00BB2D4F" w:rsidRPr="00D716D2" w:rsidRDefault="001E7830" w:rsidP="00744B37">
      <w:pPr>
        <w:pStyle w:val="Heading2"/>
      </w:pPr>
      <w:r w:rsidRPr="00D716D2">
        <w:t>Steps to adopting the RPTP</w:t>
      </w:r>
    </w:p>
    <w:p w14:paraId="303B5A3E" w14:textId="77777777" w:rsidR="00BB2D4F" w:rsidRPr="00D716D2" w:rsidRDefault="00744B37" w:rsidP="00744B37">
      <w:pPr>
        <w:pStyle w:val="Heading3"/>
      </w:pPr>
      <w:r w:rsidRPr="00D716D2">
        <w:t>Late 2022</w:t>
      </w:r>
    </w:p>
    <w:p w14:paraId="36EA593A" w14:textId="77777777" w:rsidR="00BB2D4F" w:rsidRPr="00D716D2" w:rsidRDefault="00744B37" w:rsidP="00C644C1">
      <w:pPr>
        <w:pStyle w:val="ListParagraph"/>
        <w:numPr>
          <w:ilvl w:val="0"/>
          <w:numId w:val="36"/>
        </w:numPr>
      </w:pPr>
      <w:r w:rsidRPr="00D716D2">
        <w:t>Identify issues and opportunities for PT and develop draft RPTP goals</w:t>
      </w:r>
    </w:p>
    <w:p w14:paraId="696DFA87" w14:textId="7C4324DE" w:rsidR="00BB2D4F" w:rsidRPr="00D716D2" w:rsidRDefault="00744B37" w:rsidP="00C644C1">
      <w:pPr>
        <w:pStyle w:val="ListParagraph"/>
        <w:numPr>
          <w:ilvl w:val="0"/>
          <w:numId w:val="36"/>
        </w:numPr>
      </w:pPr>
      <w:r w:rsidRPr="00D716D2">
        <w:t>Engagement activities included:</w:t>
      </w:r>
    </w:p>
    <w:p w14:paraId="63B37D1C" w14:textId="77777777" w:rsidR="00BB2D4F" w:rsidRPr="00D716D2" w:rsidRDefault="00744B37" w:rsidP="00744B37">
      <w:r w:rsidRPr="00D716D2">
        <w:t>—Market research survey (over 1,000 Aucklanders)</w:t>
      </w:r>
    </w:p>
    <w:p w14:paraId="07D4F367" w14:textId="77777777" w:rsidR="00BB2D4F" w:rsidRPr="00D716D2" w:rsidRDefault="00744B37" w:rsidP="00744B37">
      <w:r w:rsidRPr="00D716D2">
        <w:t>—Three workshops with key interest groups</w:t>
      </w:r>
    </w:p>
    <w:p w14:paraId="4A865974" w14:textId="77777777" w:rsidR="00BB2D4F" w:rsidRPr="00D716D2" w:rsidRDefault="00744B37" w:rsidP="00744B37">
      <w:pPr>
        <w:pStyle w:val="Heading3"/>
      </w:pPr>
      <w:r w:rsidRPr="00D716D2">
        <w:lastRenderedPageBreak/>
        <w:t>Jan-Apr 2023</w:t>
      </w:r>
    </w:p>
    <w:p w14:paraId="09D09980" w14:textId="77777777" w:rsidR="00BB2D4F" w:rsidRPr="00D716D2" w:rsidRDefault="00744B37" w:rsidP="00C644C1">
      <w:pPr>
        <w:pStyle w:val="ListParagraph"/>
        <w:numPr>
          <w:ilvl w:val="0"/>
          <w:numId w:val="37"/>
        </w:numPr>
      </w:pPr>
      <w:r w:rsidRPr="00D716D2">
        <w:t>Further feedback on draft goals, develop draft actions, and research on Aucklanders priorities for public transport</w:t>
      </w:r>
    </w:p>
    <w:p w14:paraId="0E969EBC" w14:textId="77777777" w:rsidR="00BB2D4F" w:rsidRPr="00D716D2" w:rsidRDefault="00744B37" w:rsidP="00C644C1">
      <w:pPr>
        <w:pStyle w:val="ListParagraph"/>
        <w:numPr>
          <w:ilvl w:val="0"/>
          <w:numId w:val="37"/>
        </w:numPr>
      </w:pPr>
      <w:r w:rsidRPr="00D716D2">
        <w:t>Engagement activities included:</w:t>
      </w:r>
    </w:p>
    <w:p w14:paraId="1624AAA7" w14:textId="77777777" w:rsidR="00BB2D4F" w:rsidRPr="00D716D2" w:rsidRDefault="00744B37" w:rsidP="00744B37">
      <w:r w:rsidRPr="00D716D2">
        <w:t>—Market research survey (over 1,200 Aucklanders)</w:t>
      </w:r>
    </w:p>
    <w:p w14:paraId="5C6660D6" w14:textId="77777777" w:rsidR="00BB2D4F" w:rsidRPr="00D716D2" w:rsidRDefault="00744B37" w:rsidP="00744B37">
      <w:r w:rsidRPr="00D716D2">
        <w:t>—Two workshops with key interest groups</w:t>
      </w:r>
    </w:p>
    <w:p w14:paraId="673E9D4C" w14:textId="77777777" w:rsidR="00BB2D4F" w:rsidRPr="00D716D2" w:rsidRDefault="00744B37" w:rsidP="00744B37">
      <w:r w:rsidRPr="00D716D2">
        <w:t>—Auckland Council Planning Committee endorsed strategic direction for the RPTP</w:t>
      </w:r>
    </w:p>
    <w:p w14:paraId="7D67C944" w14:textId="77777777" w:rsidR="00BB2D4F" w:rsidRPr="00D716D2" w:rsidRDefault="00744B37" w:rsidP="00744B37">
      <w:pPr>
        <w:pStyle w:val="Heading3"/>
      </w:pPr>
      <w:r w:rsidRPr="00D716D2">
        <w:t>May-Jun 2023</w:t>
      </w:r>
    </w:p>
    <w:p w14:paraId="72640297" w14:textId="77777777" w:rsidR="00BB2D4F" w:rsidRPr="00D716D2" w:rsidRDefault="00744B37" w:rsidP="00C644C1">
      <w:pPr>
        <w:pStyle w:val="ListParagraph"/>
        <w:numPr>
          <w:ilvl w:val="0"/>
          <w:numId w:val="38"/>
        </w:numPr>
      </w:pPr>
      <w:r w:rsidRPr="00D716D2">
        <w:t>Develop draft RPTP</w:t>
      </w:r>
    </w:p>
    <w:p w14:paraId="6608730F" w14:textId="77777777" w:rsidR="00BB2D4F" w:rsidRPr="00D716D2" w:rsidRDefault="00744B37" w:rsidP="00C644C1">
      <w:pPr>
        <w:pStyle w:val="ListParagraph"/>
        <w:numPr>
          <w:ilvl w:val="0"/>
          <w:numId w:val="38"/>
        </w:numPr>
      </w:pPr>
      <w:r w:rsidRPr="00D716D2">
        <w:t>AT Board endorses draft RPTP for public feedback</w:t>
      </w:r>
    </w:p>
    <w:p w14:paraId="549F7660" w14:textId="77777777" w:rsidR="00BB2D4F" w:rsidRPr="00D716D2" w:rsidRDefault="00744B37" w:rsidP="00744B37">
      <w:pPr>
        <w:pStyle w:val="Heading3"/>
      </w:pPr>
      <w:r w:rsidRPr="00D716D2">
        <w:t>Jul-Aug 2023</w:t>
      </w:r>
    </w:p>
    <w:p w14:paraId="34FEA7E0" w14:textId="77777777" w:rsidR="00BB2D4F" w:rsidRPr="00D716D2" w:rsidRDefault="00744B37" w:rsidP="00C644C1">
      <w:pPr>
        <w:pStyle w:val="ListParagraph"/>
        <w:numPr>
          <w:ilvl w:val="0"/>
          <w:numId w:val="39"/>
        </w:numPr>
      </w:pPr>
      <w:r w:rsidRPr="00D716D2">
        <w:t>Public feedback on draft RPTP</w:t>
      </w:r>
    </w:p>
    <w:p w14:paraId="15B6C628" w14:textId="77777777" w:rsidR="00BB2D4F" w:rsidRPr="00D716D2" w:rsidRDefault="00744B37" w:rsidP="00744B37">
      <w:pPr>
        <w:pStyle w:val="Heading3"/>
      </w:pPr>
      <w:r w:rsidRPr="00D716D2">
        <w:t>Sep-Oct 2023</w:t>
      </w:r>
    </w:p>
    <w:p w14:paraId="6C8ECE6F" w14:textId="77777777" w:rsidR="00BB2D4F" w:rsidRPr="00D716D2" w:rsidRDefault="00744B37" w:rsidP="00C644C1">
      <w:pPr>
        <w:pStyle w:val="ListParagraph"/>
        <w:numPr>
          <w:ilvl w:val="0"/>
          <w:numId w:val="40"/>
        </w:numPr>
      </w:pPr>
      <w:r w:rsidRPr="00D716D2">
        <w:t>Local board feedback on draft RPTP</w:t>
      </w:r>
    </w:p>
    <w:p w14:paraId="332D1292" w14:textId="77777777" w:rsidR="00BB2D4F" w:rsidRPr="00D716D2" w:rsidRDefault="00744B37" w:rsidP="00C644C1">
      <w:pPr>
        <w:pStyle w:val="ListParagraph"/>
        <w:numPr>
          <w:ilvl w:val="0"/>
          <w:numId w:val="40"/>
        </w:numPr>
      </w:pPr>
      <w:r w:rsidRPr="00D716D2">
        <w:t>More key interest group workshops</w:t>
      </w:r>
    </w:p>
    <w:p w14:paraId="0237905A" w14:textId="77777777" w:rsidR="00BB2D4F" w:rsidRPr="00D716D2" w:rsidRDefault="00744B37" w:rsidP="00C644C1">
      <w:pPr>
        <w:pStyle w:val="ListParagraph"/>
        <w:numPr>
          <w:ilvl w:val="0"/>
          <w:numId w:val="40"/>
        </w:numPr>
      </w:pPr>
      <w:r w:rsidRPr="00D716D2">
        <w:t>AT amend RPTP taking feedback into account</w:t>
      </w:r>
    </w:p>
    <w:p w14:paraId="0A73007B" w14:textId="77777777" w:rsidR="00BB2D4F" w:rsidRPr="00D716D2" w:rsidRDefault="00744B37" w:rsidP="00744B37">
      <w:pPr>
        <w:pStyle w:val="Heading3"/>
      </w:pPr>
      <w:r w:rsidRPr="00D716D2">
        <w:t>Nov 2023</w:t>
      </w:r>
    </w:p>
    <w:p w14:paraId="2F7FD327" w14:textId="77777777" w:rsidR="00BB2D4F" w:rsidRPr="00D716D2" w:rsidRDefault="00744B37" w:rsidP="00C644C1">
      <w:pPr>
        <w:pStyle w:val="ListParagraph"/>
        <w:numPr>
          <w:ilvl w:val="0"/>
          <w:numId w:val="41"/>
        </w:numPr>
      </w:pPr>
      <w:r w:rsidRPr="00D716D2">
        <w:t>Finalise RPTP</w:t>
      </w:r>
    </w:p>
    <w:p w14:paraId="6DBD2B1B" w14:textId="77777777" w:rsidR="003948DB" w:rsidRPr="00D716D2" w:rsidRDefault="00744B37" w:rsidP="00C644C1">
      <w:pPr>
        <w:pStyle w:val="ListParagraph"/>
        <w:numPr>
          <w:ilvl w:val="0"/>
          <w:numId w:val="41"/>
        </w:numPr>
      </w:pPr>
      <w:r w:rsidRPr="00D716D2">
        <w:t>RPTP submitted for approval by AT Board</w:t>
      </w:r>
    </w:p>
    <w:p w14:paraId="2B73537E" w14:textId="5B97CE83" w:rsidR="00BB2D4F" w:rsidRPr="00D716D2" w:rsidRDefault="003948DB" w:rsidP="00B90CDB">
      <w:pPr>
        <w:rPr>
          <w:b/>
          <w:bCs/>
        </w:rPr>
      </w:pPr>
      <w:r w:rsidRPr="00D716D2">
        <w:rPr>
          <w:b/>
          <w:bCs/>
        </w:rPr>
        <w:t>End of Auckland's proposed public transport system</w:t>
      </w:r>
    </w:p>
    <w:sectPr w:rsidR="00BB2D4F" w:rsidRPr="00D716D2" w:rsidSect="007F5D9C">
      <w:pgSz w:w="11907" w:h="16839"/>
      <w:pgMar w:top="1584" w:right="1584" w:bottom="1584"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1CA7"/>
    <w:multiLevelType w:val="hybridMultilevel"/>
    <w:tmpl w:val="744CF4E0"/>
    <w:lvl w:ilvl="0" w:tplc="911AF54A">
      <w:start w:val="1"/>
      <w:numFmt w:val="bullet"/>
      <w:pStyle w:val="Bulletpointsfirstlevel"/>
      <w:lvlText w:val=""/>
      <w:lvlJc w:val="left"/>
      <w:pPr>
        <w:ind w:left="2454" w:hanging="360"/>
      </w:pPr>
      <w:rPr>
        <w:rFonts w:ascii="Symbol" w:hAnsi="Symbol" w:hint="default"/>
      </w:rPr>
    </w:lvl>
    <w:lvl w:ilvl="1" w:tplc="14090003">
      <w:start w:val="1"/>
      <w:numFmt w:val="bullet"/>
      <w:lvlText w:val="o"/>
      <w:lvlJc w:val="left"/>
      <w:pPr>
        <w:ind w:left="3174" w:hanging="360"/>
      </w:pPr>
      <w:rPr>
        <w:rFonts w:ascii="Courier New" w:hAnsi="Courier New" w:cs="Courier New" w:hint="default"/>
      </w:rPr>
    </w:lvl>
    <w:lvl w:ilvl="2" w:tplc="14090005">
      <w:start w:val="1"/>
      <w:numFmt w:val="bullet"/>
      <w:lvlText w:val=""/>
      <w:lvlJc w:val="left"/>
      <w:pPr>
        <w:ind w:left="3894" w:hanging="360"/>
      </w:pPr>
      <w:rPr>
        <w:rFonts w:ascii="Wingdings" w:hAnsi="Wingdings" w:hint="default"/>
      </w:rPr>
    </w:lvl>
    <w:lvl w:ilvl="3" w:tplc="14090001" w:tentative="1">
      <w:start w:val="1"/>
      <w:numFmt w:val="bullet"/>
      <w:lvlText w:val=""/>
      <w:lvlJc w:val="left"/>
      <w:pPr>
        <w:ind w:left="4614" w:hanging="360"/>
      </w:pPr>
      <w:rPr>
        <w:rFonts w:ascii="Symbol" w:hAnsi="Symbol" w:hint="default"/>
      </w:rPr>
    </w:lvl>
    <w:lvl w:ilvl="4" w:tplc="14090003" w:tentative="1">
      <w:start w:val="1"/>
      <w:numFmt w:val="bullet"/>
      <w:lvlText w:val="o"/>
      <w:lvlJc w:val="left"/>
      <w:pPr>
        <w:ind w:left="5334" w:hanging="360"/>
      </w:pPr>
      <w:rPr>
        <w:rFonts w:ascii="Courier New" w:hAnsi="Courier New" w:cs="Courier New" w:hint="default"/>
      </w:rPr>
    </w:lvl>
    <w:lvl w:ilvl="5" w:tplc="14090005" w:tentative="1">
      <w:start w:val="1"/>
      <w:numFmt w:val="bullet"/>
      <w:lvlText w:val=""/>
      <w:lvlJc w:val="left"/>
      <w:pPr>
        <w:ind w:left="6054" w:hanging="360"/>
      </w:pPr>
      <w:rPr>
        <w:rFonts w:ascii="Wingdings" w:hAnsi="Wingdings" w:hint="default"/>
      </w:rPr>
    </w:lvl>
    <w:lvl w:ilvl="6" w:tplc="14090001" w:tentative="1">
      <w:start w:val="1"/>
      <w:numFmt w:val="bullet"/>
      <w:lvlText w:val=""/>
      <w:lvlJc w:val="left"/>
      <w:pPr>
        <w:ind w:left="6774" w:hanging="360"/>
      </w:pPr>
      <w:rPr>
        <w:rFonts w:ascii="Symbol" w:hAnsi="Symbol" w:hint="default"/>
      </w:rPr>
    </w:lvl>
    <w:lvl w:ilvl="7" w:tplc="14090003" w:tentative="1">
      <w:start w:val="1"/>
      <w:numFmt w:val="bullet"/>
      <w:lvlText w:val="o"/>
      <w:lvlJc w:val="left"/>
      <w:pPr>
        <w:ind w:left="7494" w:hanging="360"/>
      </w:pPr>
      <w:rPr>
        <w:rFonts w:ascii="Courier New" w:hAnsi="Courier New" w:cs="Courier New" w:hint="default"/>
      </w:rPr>
    </w:lvl>
    <w:lvl w:ilvl="8" w:tplc="14090005" w:tentative="1">
      <w:start w:val="1"/>
      <w:numFmt w:val="bullet"/>
      <w:lvlText w:val=""/>
      <w:lvlJc w:val="left"/>
      <w:pPr>
        <w:ind w:left="8214" w:hanging="360"/>
      </w:pPr>
      <w:rPr>
        <w:rFonts w:ascii="Wingdings" w:hAnsi="Wingdings" w:hint="default"/>
      </w:rPr>
    </w:lvl>
  </w:abstractNum>
  <w:abstractNum w:abstractNumId="1" w15:restartNumberingAfterBreak="0">
    <w:nsid w:val="050533DE"/>
    <w:multiLevelType w:val="hybridMultilevel"/>
    <w:tmpl w:val="37E84B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5652279"/>
    <w:multiLevelType w:val="singleLevel"/>
    <w:tmpl w:val="14090001"/>
    <w:lvl w:ilvl="0">
      <w:start w:val="1"/>
      <w:numFmt w:val="bullet"/>
      <w:lvlText w:val=""/>
      <w:lvlJc w:val="left"/>
      <w:pPr>
        <w:ind w:left="720" w:hanging="360"/>
      </w:pPr>
      <w:rPr>
        <w:rFonts w:ascii="Symbol" w:hAnsi="Symbol" w:hint="default"/>
      </w:rPr>
    </w:lvl>
  </w:abstractNum>
  <w:abstractNum w:abstractNumId="3" w15:restartNumberingAfterBreak="0">
    <w:nsid w:val="08BD6919"/>
    <w:multiLevelType w:val="hybridMultilevel"/>
    <w:tmpl w:val="69CAC3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DD43B35"/>
    <w:multiLevelType w:val="hybridMultilevel"/>
    <w:tmpl w:val="59404E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1EE01AE"/>
    <w:multiLevelType w:val="hybridMultilevel"/>
    <w:tmpl w:val="1C8C9B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5D303ED"/>
    <w:multiLevelType w:val="hybridMultilevel"/>
    <w:tmpl w:val="7084F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9B55BB3"/>
    <w:multiLevelType w:val="hybridMultilevel"/>
    <w:tmpl w:val="620CF2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CFD4568"/>
    <w:multiLevelType w:val="hybridMultilevel"/>
    <w:tmpl w:val="E736C9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FD97F60"/>
    <w:multiLevelType w:val="hybridMultilevel"/>
    <w:tmpl w:val="954AAD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167242A"/>
    <w:multiLevelType w:val="hybridMultilevel"/>
    <w:tmpl w:val="261EC342"/>
    <w:lvl w:ilvl="0" w:tplc="7C66E2B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43419E1"/>
    <w:multiLevelType w:val="hybridMultilevel"/>
    <w:tmpl w:val="13B0C74A"/>
    <w:lvl w:ilvl="0" w:tplc="8EE68552">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D321A88"/>
    <w:multiLevelType w:val="singleLevel"/>
    <w:tmpl w:val="14090001"/>
    <w:lvl w:ilvl="0">
      <w:start w:val="1"/>
      <w:numFmt w:val="bullet"/>
      <w:lvlText w:val=""/>
      <w:lvlJc w:val="left"/>
      <w:pPr>
        <w:ind w:left="720" w:hanging="360"/>
      </w:pPr>
      <w:rPr>
        <w:rFonts w:ascii="Symbol" w:hAnsi="Symbol" w:hint="default"/>
      </w:rPr>
    </w:lvl>
  </w:abstractNum>
  <w:abstractNum w:abstractNumId="13" w15:restartNumberingAfterBreak="0">
    <w:nsid w:val="2E0D5B7A"/>
    <w:multiLevelType w:val="hybridMultilevel"/>
    <w:tmpl w:val="471EA1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E3567CD"/>
    <w:multiLevelType w:val="hybridMultilevel"/>
    <w:tmpl w:val="E6A03D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F7F6A7C"/>
    <w:multiLevelType w:val="singleLevel"/>
    <w:tmpl w:val="14090001"/>
    <w:lvl w:ilvl="0">
      <w:start w:val="1"/>
      <w:numFmt w:val="bullet"/>
      <w:lvlText w:val=""/>
      <w:lvlJc w:val="left"/>
      <w:pPr>
        <w:ind w:left="720" w:hanging="360"/>
      </w:pPr>
      <w:rPr>
        <w:rFonts w:ascii="Symbol" w:hAnsi="Symbol" w:hint="default"/>
      </w:rPr>
    </w:lvl>
  </w:abstractNum>
  <w:abstractNum w:abstractNumId="16" w15:restartNumberingAfterBreak="0">
    <w:nsid w:val="32830CA2"/>
    <w:multiLevelType w:val="hybridMultilevel"/>
    <w:tmpl w:val="A53EDD0A"/>
    <w:lvl w:ilvl="0" w:tplc="8EE68552">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7CA6D26"/>
    <w:multiLevelType w:val="hybridMultilevel"/>
    <w:tmpl w:val="351A6E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8B11605"/>
    <w:multiLevelType w:val="hybridMultilevel"/>
    <w:tmpl w:val="E29CF8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A5A5EA0"/>
    <w:multiLevelType w:val="hybridMultilevel"/>
    <w:tmpl w:val="F1F60C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1E527CA"/>
    <w:multiLevelType w:val="hybridMultilevel"/>
    <w:tmpl w:val="4DECE0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3014C06"/>
    <w:multiLevelType w:val="hybridMultilevel"/>
    <w:tmpl w:val="7D6AEB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39E3A5A"/>
    <w:multiLevelType w:val="hybridMultilevel"/>
    <w:tmpl w:val="95D23D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87F79D2"/>
    <w:multiLevelType w:val="hybridMultilevel"/>
    <w:tmpl w:val="8B92F9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A4D34C1"/>
    <w:multiLevelType w:val="hybridMultilevel"/>
    <w:tmpl w:val="F9A60F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A881654"/>
    <w:multiLevelType w:val="hybridMultilevel"/>
    <w:tmpl w:val="7AE292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2293662"/>
    <w:multiLevelType w:val="singleLevel"/>
    <w:tmpl w:val="14090001"/>
    <w:lvl w:ilvl="0">
      <w:start w:val="1"/>
      <w:numFmt w:val="bullet"/>
      <w:lvlText w:val=""/>
      <w:lvlJc w:val="left"/>
      <w:pPr>
        <w:ind w:left="720" w:hanging="360"/>
      </w:pPr>
      <w:rPr>
        <w:rFonts w:ascii="Symbol" w:hAnsi="Symbol" w:hint="default"/>
      </w:rPr>
    </w:lvl>
  </w:abstractNum>
  <w:abstractNum w:abstractNumId="27" w15:restartNumberingAfterBreak="0">
    <w:nsid w:val="53A93865"/>
    <w:multiLevelType w:val="hybridMultilevel"/>
    <w:tmpl w:val="74CE97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51F3D73"/>
    <w:multiLevelType w:val="hybridMultilevel"/>
    <w:tmpl w:val="594E88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61F1EC9"/>
    <w:multiLevelType w:val="hybridMultilevel"/>
    <w:tmpl w:val="7116F3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6787FA0"/>
    <w:multiLevelType w:val="singleLevel"/>
    <w:tmpl w:val="14090001"/>
    <w:lvl w:ilvl="0">
      <w:start w:val="1"/>
      <w:numFmt w:val="bullet"/>
      <w:lvlText w:val=""/>
      <w:lvlJc w:val="left"/>
      <w:pPr>
        <w:ind w:left="720" w:hanging="360"/>
      </w:pPr>
      <w:rPr>
        <w:rFonts w:ascii="Symbol" w:hAnsi="Symbol" w:hint="default"/>
      </w:rPr>
    </w:lvl>
  </w:abstractNum>
  <w:abstractNum w:abstractNumId="31" w15:restartNumberingAfterBreak="0">
    <w:nsid w:val="57872D4E"/>
    <w:multiLevelType w:val="singleLevel"/>
    <w:tmpl w:val="14090001"/>
    <w:lvl w:ilvl="0">
      <w:start w:val="1"/>
      <w:numFmt w:val="bullet"/>
      <w:lvlText w:val=""/>
      <w:lvlJc w:val="left"/>
      <w:pPr>
        <w:ind w:left="720" w:hanging="360"/>
      </w:pPr>
      <w:rPr>
        <w:rFonts w:ascii="Symbol" w:hAnsi="Symbol" w:hint="default"/>
      </w:rPr>
    </w:lvl>
  </w:abstractNum>
  <w:abstractNum w:abstractNumId="32" w15:restartNumberingAfterBreak="0">
    <w:nsid w:val="57C86D97"/>
    <w:multiLevelType w:val="singleLevel"/>
    <w:tmpl w:val="14090001"/>
    <w:lvl w:ilvl="0">
      <w:start w:val="1"/>
      <w:numFmt w:val="bullet"/>
      <w:lvlText w:val=""/>
      <w:lvlJc w:val="left"/>
      <w:pPr>
        <w:ind w:left="720" w:hanging="360"/>
      </w:pPr>
      <w:rPr>
        <w:rFonts w:ascii="Symbol" w:hAnsi="Symbol" w:hint="default"/>
      </w:rPr>
    </w:lvl>
  </w:abstractNum>
  <w:abstractNum w:abstractNumId="33" w15:restartNumberingAfterBreak="0">
    <w:nsid w:val="58F57030"/>
    <w:multiLevelType w:val="hybridMultilevel"/>
    <w:tmpl w:val="974CA852"/>
    <w:lvl w:ilvl="0" w:tplc="8EE68552">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D5E3127"/>
    <w:multiLevelType w:val="hybridMultilevel"/>
    <w:tmpl w:val="B686E3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28007FA"/>
    <w:multiLevelType w:val="hybridMultilevel"/>
    <w:tmpl w:val="54F6EB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4433341"/>
    <w:multiLevelType w:val="hybridMultilevel"/>
    <w:tmpl w:val="1D7A50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3A84B2A"/>
    <w:multiLevelType w:val="hybridMultilevel"/>
    <w:tmpl w:val="904AD7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4484ED9"/>
    <w:multiLevelType w:val="singleLevel"/>
    <w:tmpl w:val="14090001"/>
    <w:lvl w:ilvl="0">
      <w:start w:val="1"/>
      <w:numFmt w:val="bullet"/>
      <w:lvlText w:val=""/>
      <w:lvlJc w:val="left"/>
      <w:pPr>
        <w:ind w:left="720" w:hanging="360"/>
      </w:pPr>
      <w:rPr>
        <w:rFonts w:ascii="Symbol" w:hAnsi="Symbol" w:hint="default"/>
      </w:rPr>
    </w:lvl>
  </w:abstractNum>
  <w:abstractNum w:abstractNumId="39" w15:restartNumberingAfterBreak="0">
    <w:nsid w:val="75E638DF"/>
    <w:multiLevelType w:val="hybridMultilevel"/>
    <w:tmpl w:val="1BBA1B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78412ACD"/>
    <w:multiLevelType w:val="hybridMultilevel"/>
    <w:tmpl w:val="7BE6B7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B385F76"/>
    <w:multiLevelType w:val="hybridMultilevel"/>
    <w:tmpl w:val="DABE44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BC04C9C"/>
    <w:multiLevelType w:val="hybridMultilevel"/>
    <w:tmpl w:val="6F2690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C720795"/>
    <w:multiLevelType w:val="hybridMultilevel"/>
    <w:tmpl w:val="243689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F0D6C99"/>
    <w:multiLevelType w:val="hybridMultilevel"/>
    <w:tmpl w:val="DF52D4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98769348">
    <w:abstractNumId w:val="31"/>
  </w:num>
  <w:num w:numId="2" w16cid:durableId="910851827">
    <w:abstractNumId w:val="38"/>
  </w:num>
  <w:num w:numId="3" w16cid:durableId="8260896">
    <w:abstractNumId w:val="12"/>
  </w:num>
  <w:num w:numId="4" w16cid:durableId="76708882">
    <w:abstractNumId w:val="2"/>
  </w:num>
  <w:num w:numId="5" w16cid:durableId="1456413382">
    <w:abstractNumId w:val="26"/>
  </w:num>
  <w:num w:numId="6" w16cid:durableId="717822227">
    <w:abstractNumId w:val="15"/>
  </w:num>
  <w:num w:numId="7" w16cid:durableId="648483936">
    <w:abstractNumId w:val="32"/>
  </w:num>
  <w:num w:numId="8" w16cid:durableId="344331757">
    <w:abstractNumId w:val="30"/>
  </w:num>
  <w:num w:numId="9" w16cid:durableId="770588364">
    <w:abstractNumId w:val="28"/>
  </w:num>
  <w:num w:numId="10" w16cid:durableId="306983423">
    <w:abstractNumId w:val="20"/>
  </w:num>
  <w:num w:numId="11" w16cid:durableId="1306396952">
    <w:abstractNumId w:val="6"/>
  </w:num>
  <w:num w:numId="12" w16cid:durableId="1395856788">
    <w:abstractNumId w:val="41"/>
  </w:num>
  <w:num w:numId="13" w16cid:durableId="1864396156">
    <w:abstractNumId w:val="39"/>
  </w:num>
  <w:num w:numId="14" w16cid:durableId="771128222">
    <w:abstractNumId w:val="9"/>
  </w:num>
  <w:num w:numId="15" w16cid:durableId="681662650">
    <w:abstractNumId w:val="8"/>
  </w:num>
  <w:num w:numId="16" w16cid:durableId="1774588903">
    <w:abstractNumId w:val="19"/>
  </w:num>
  <w:num w:numId="17" w16cid:durableId="324011247">
    <w:abstractNumId w:val="1"/>
  </w:num>
  <w:num w:numId="18" w16cid:durableId="1486167822">
    <w:abstractNumId w:val="5"/>
  </w:num>
  <w:num w:numId="19" w16cid:durableId="1493521497">
    <w:abstractNumId w:val="13"/>
  </w:num>
  <w:num w:numId="20" w16cid:durableId="1053188327">
    <w:abstractNumId w:val="24"/>
  </w:num>
  <w:num w:numId="21" w16cid:durableId="1076437033">
    <w:abstractNumId w:val="4"/>
  </w:num>
  <w:num w:numId="22" w16cid:durableId="625311241">
    <w:abstractNumId w:val="42"/>
  </w:num>
  <w:num w:numId="23" w16cid:durableId="847527679">
    <w:abstractNumId w:val="37"/>
  </w:num>
  <w:num w:numId="24" w16cid:durableId="1048527377">
    <w:abstractNumId w:val="22"/>
  </w:num>
  <w:num w:numId="25" w16cid:durableId="533494236">
    <w:abstractNumId w:val="0"/>
  </w:num>
  <w:num w:numId="26" w16cid:durableId="473182199">
    <w:abstractNumId w:val="23"/>
  </w:num>
  <w:num w:numId="27" w16cid:durableId="1040547668">
    <w:abstractNumId w:val="44"/>
  </w:num>
  <w:num w:numId="28" w16cid:durableId="1521317410">
    <w:abstractNumId w:val="18"/>
  </w:num>
  <w:num w:numId="29" w16cid:durableId="1408922953">
    <w:abstractNumId w:val="25"/>
  </w:num>
  <w:num w:numId="30" w16cid:durableId="1035274258">
    <w:abstractNumId w:val="34"/>
  </w:num>
  <w:num w:numId="31" w16cid:durableId="2078700747">
    <w:abstractNumId w:val="29"/>
  </w:num>
  <w:num w:numId="32" w16cid:durableId="916475198">
    <w:abstractNumId w:val="40"/>
  </w:num>
  <w:num w:numId="33" w16cid:durableId="2127116700">
    <w:abstractNumId w:val="36"/>
  </w:num>
  <w:num w:numId="34" w16cid:durableId="1530097029">
    <w:abstractNumId w:val="27"/>
  </w:num>
  <w:num w:numId="35" w16cid:durableId="1666592050">
    <w:abstractNumId w:val="3"/>
  </w:num>
  <w:num w:numId="36" w16cid:durableId="507327374">
    <w:abstractNumId w:val="7"/>
  </w:num>
  <w:num w:numId="37" w16cid:durableId="774060751">
    <w:abstractNumId w:val="35"/>
  </w:num>
  <w:num w:numId="38" w16cid:durableId="684864488">
    <w:abstractNumId w:val="43"/>
  </w:num>
  <w:num w:numId="39" w16cid:durableId="643238102">
    <w:abstractNumId w:val="17"/>
  </w:num>
  <w:num w:numId="40" w16cid:durableId="1345128569">
    <w:abstractNumId w:val="21"/>
  </w:num>
  <w:num w:numId="41" w16cid:durableId="1049651551">
    <w:abstractNumId w:val="14"/>
  </w:num>
  <w:num w:numId="42" w16cid:durableId="432283237">
    <w:abstractNumId w:val="16"/>
  </w:num>
  <w:num w:numId="43" w16cid:durableId="1793593862">
    <w:abstractNumId w:val="11"/>
  </w:num>
  <w:num w:numId="44" w16cid:durableId="255094475">
    <w:abstractNumId w:val="10"/>
  </w:num>
  <w:num w:numId="45" w16cid:durableId="812331039">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30"/>
    <w:rsid w:val="00012523"/>
    <w:rsid w:val="00034220"/>
    <w:rsid w:val="00045085"/>
    <w:rsid w:val="000466ED"/>
    <w:rsid w:val="000609F5"/>
    <w:rsid w:val="00064A7E"/>
    <w:rsid w:val="00065725"/>
    <w:rsid w:val="000675D3"/>
    <w:rsid w:val="00091335"/>
    <w:rsid w:val="00095101"/>
    <w:rsid w:val="00095C76"/>
    <w:rsid w:val="000A44CB"/>
    <w:rsid w:val="000A7538"/>
    <w:rsid w:val="000C4C44"/>
    <w:rsid w:val="000D1F09"/>
    <w:rsid w:val="000E5779"/>
    <w:rsid w:val="000F2613"/>
    <w:rsid w:val="00133FB5"/>
    <w:rsid w:val="0015464E"/>
    <w:rsid w:val="001567B7"/>
    <w:rsid w:val="00164E34"/>
    <w:rsid w:val="00170B93"/>
    <w:rsid w:val="001711EB"/>
    <w:rsid w:val="00177EE3"/>
    <w:rsid w:val="001A0A69"/>
    <w:rsid w:val="001A3EDA"/>
    <w:rsid w:val="001B09DB"/>
    <w:rsid w:val="001C18CD"/>
    <w:rsid w:val="001C40F6"/>
    <w:rsid w:val="001E6302"/>
    <w:rsid w:val="001E7830"/>
    <w:rsid w:val="00232F10"/>
    <w:rsid w:val="002455BC"/>
    <w:rsid w:val="002509FA"/>
    <w:rsid w:val="00260111"/>
    <w:rsid w:val="0026785B"/>
    <w:rsid w:val="00270E24"/>
    <w:rsid w:val="002825EF"/>
    <w:rsid w:val="00297AAF"/>
    <w:rsid w:val="002A56C3"/>
    <w:rsid w:val="002B7BE9"/>
    <w:rsid w:val="002F03EA"/>
    <w:rsid w:val="0030329D"/>
    <w:rsid w:val="00317D0E"/>
    <w:rsid w:val="00320519"/>
    <w:rsid w:val="003213E7"/>
    <w:rsid w:val="00342EED"/>
    <w:rsid w:val="00355C08"/>
    <w:rsid w:val="00360880"/>
    <w:rsid w:val="00366AF9"/>
    <w:rsid w:val="003832C3"/>
    <w:rsid w:val="00390E67"/>
    <w:rsid w:val="003948DB"/>
    <w:rsid w:val="003A0BB3"/>
    <w:rsid w:val="003A6A84"/>
    <w:rsid w:val="003C007E"/>
    <w:rsid w:val="003C4589"/>
    <w:rsid w:val="003F198E"/>
    <w:rsid w:val="003F1F83"/>
    <w:rsid w:val="003F525A"/>
    <w:rsid w:val="003F62E7"/>
    <w:rsid w:val="00416CE0"/>
    <w:rsid w:val="00423903"/>
    <w:rsid w:val="00424E8E"/>
    <w:rsid w:val="00444CD5"/>
    <w:rsid w:val="00476B9F"/>
    <w:rsid w:val="00477EDD"/>
    <w:rsid w:val="00482F3F"/>
    <w:rsid w:val="004835F9"/>
    <w:rsid w:val="00490A80"/>
    <w:rsid w:val="0049540E"/>
    <w:rsid w:val="004954A3"/>
    <w:rsid w:val="004B75FB"/>
    <w:rsid w:val="004E44BB"/>
    <w:rsid w:val="004E483F"/>
    <w:rsid w:val="004E48CF"/>
    <w:rsid w:val="005060FF"/>
    <w:rsid w:val="00515FC7"/>
    <w:rsid w:val="005260DA"/>
    <w:rsid w:val="005272E3"/>
    <w:rsid w:val="00547378"/>
    <w:rsid w:val="00551CEA"/>
    <w:rsid w:val="005523A3"/>
    <w:rsid w:val="005619FC"/>
    <w:rsid w:val="00562F15"/>
    <w:rsid w:val="00564EBA"/>
    <w:rsid w:val="00566515"/>
    <w:rsid w:val="0058493A"/>
    <w:rsid w:val="00587C03"/>
    <w:rsid w:val="005A29D5"/>
    <w:rsid w:val="005D73BC"/>
    <w:rsid w:val="005E123F"/>
    <w:rsid w:val="005E7C3B"/>
    <w:rsid w:val="0060529A"/>
    <w:rsid w:val="006236DF"/>
    <w:rsid w:val="00626E2F"/>
    <w:rsid w:val="006274FD"/>
    <w:rsid w:val="006475F4"/>
    <w:rsid w:val="00655E98"/>
    <w:rsid w:val="00656679"/>
    <w:rsid w:val="00673694"/>
    <w:rsid w:val="006964D4"/>
    <w:rsid w:val="006A76A7"/>
    <w:rsid w:val="006B5D8A"/>
    <w:rsid w:val="006E4037"/>
    <w:rsid w:val="00704DA6"/>
    <w:rsid w:val="0071518E"/>
    <w:rsid w:val="00717CA6"/>
    <w:rsid w:val="007259E6"/>
    <w:rsid w:val="00744B37"/>
    <w:rsid w:val="0075036F"/>
    <w:rsid w:val="0075230D"/>
    <w:rsid w:val="00756B85"/>
    <w:rsid w:val="00760B9D"/>
    <w:rsid w:val="00762635"/>
    <w:rsid w:val="00795E50"/>
    <w:rsid w:val="0079670D"/>
    <w:rsid w:val="007D3DCB"/>
    <w:rsid w:val="007F5D9C"/>
    <w:rsid w:val="007F690F"/>
    <w:rsid w:val="00802DB5"/>
    <w:rsid w:val="00822514"/>
    <w:rsid w:val="00831E38"/>
    <w:rsid w:val="00846FA2"/>
    <w:rsid w:val="00853509"/>
    <w:rsid w:val="00870C54"/>
    <w:rsid w:val="00874C77"/>
    <w:rsid w:val="00877E93"/>
    <w:rsid w:val="008860B2"/>
    <w:rsid w:val="008E08D8"/>
    <w:rsid w:val="008E3135"/>
    <w:rsid w:val="00952379"/>
    <w:rsid w:val="009548AD"/>
    <w:rsid w:val="009637D8"/>
    <w:rsid w:val="0096744D"/>
    <w:rsid w:val="009759CA"/>
    <w:rsid w:val="0097635D"/>
    <w:rsid w:val="00984CD0"/>
    <w:rsid w:val="009864BA"/>
    <w:rsid w:val="009A6897"/>
    <w:rsid w:val="009B1341"/>
    <w:rsid w:val="009B1684"/>
    <w:rsid w:val="009D1419"/>
    <w:rsid w:val="009D6C84"/>
    <w:rsid w:val="009E4DDF"/>
    <w:rsid w:val="00A0580B"/>
    <w:rsid w:val="00A07433"/>
    <w:rsid w:val="00A22EB0"/>
    <w:rsid w:val="00A3038C"/>
    <w:rsid w:val="00A31954"/>
    <w:rsid w:val="00A40034"/>
    <w:rsid w:val="00A416A3"/>
    <w:rsid w:val="00A430FA"/>
    <w:rsid w:val="00A51AE2"/>
    <w:rsid w:val="00A56386"/>
    <w:rsid w:val="00A575D6"/>
    <w:rsid w:val="00A63847"/>
    <w:rsid w:val="00A671C5"/>
    <w:rsid w:val="00A80D7A"/>
    <w:rsid w:val="00A87043"/>
    <w:rsid w:val="00AF0B48"/>
    <w:rsid w:val="00AF16EF"/>
    <w:rsid w:val="00AF5298"/>
    <w:rsid w:val="00B00E1B"/>
    <w:rsid w:val="00B0218E"/>
    <w:rsid w:val="00B0586B"/>
    <w:rsid w:val="00B07B64"/>
    <w:rsid w:val="00B102C5"/>
    <w:rsid w:val="00B2388C"/>
    <w:rsid w:val="00B35044"/>
    <w:rsid w:val="00B37BEC"/>
    <w:rsid w:val="00B431D1"/>
    <w:rsid w:val="00B51EF6"/>
    <w:rsid w:val="00B5218A"/>
    <w:rsid w:val="00B62F6B"/>
    <w:rsid w:val="00B8632A"/>
    <w:rsid w:val="00B90CDB"/>
    <w:rsid w:val="00BA06CB"/>
    <w:rsid w:val="00BA79EE"/>
    <w:rsid w:val="00BB2D4F"/>
    <w:rsid w:val="00BC0541"/>
    <w:rsid w:val="00BD778B"/>
    <w:rsid w:val="00BE6616"/>
    <w:rsid w:val="00BF404F"/>
    <w:rsid w:val="00C0181C"/>
    <w:rsid w:val="00C13E85"/>
    <w:rsid w:val="00C20450"/>
    <w:rsid w:val="00C257E4"/>
    <w:rsid w:val="00C4178F"/>
    <w:rsid w:val="00C644C1"/>
    <w:rsid w:val="00C6629B"/>
    <w:rsid w:val="00C67E0D"/>
    <w:rsid w:val="00C75B6A"/>
    <w:rsid w:val="00C87AE3"/>
    <w:rsid w:val="00C968DA"/>
    <w:rsid w:val="00CA14AD"/>
    <w:rsid w:val="00CA29D2"/>
    <w:rsid w:val="00CA2F5C"/>
    <w:rsid w:val="00CB2BF3"/>
    <w:rsid w:val="00D16A95"/>
    <w:rsid w:val="00D3071D"/>
    <w:rsid w:val="00D35E0D"/>
    <w:rsid w:val="00D449EA"/>
    <w:rsid w:val="00D503B1"/>
    <w:rsid w:val="00D62B1F"/>
    <w:rsid w:val="00D63DF0"/>
    <w:rsid w:val="00D716D2"/>
    <w:rsid w:val="00D874EC"/>
    <w:rsid w:val="00DC22DD"/>
    <w:rsid w:val="00DC6307"/>
    <w:rsid w:val="00DD527D"/>
    <w:rsid w:val="00DE1743"/>
    <w:rsid w:val="00E04101"/>
    <w:rsid w:val="00E11AFD"/>
    <w:rsid w:val="00E40B08"/>
    <w:rsid w:val="00E744D5"/>
    <w:rsid w:val="00EB086E"/>
    <w:rsid w:val="00EC0580"/>
    <w:rsid w:val="00EC29AD"/>
    <w:rsid w:val="00EC7356"/>
    <w:rsid w:val="00EC7B4A"/>
    <w:rsid w:val="00ED414B"/>
    <w:rsid w:val="00ED5A06"/>
    <w:rsid w:val="00EF3FDF"/>
    <w:rsid w:val="00EF5BC2"/>
    <w:rsid w:val="00EF643F"/>
    <w:rsid w:val="00EF7B31"/>
    <w:rsid w:val="00F133C5"/>
    <w:rsid w:val="00F502B2"/>
    <w:rsid w:val="00F525DE"/>
    <w:rsid w:val="00F54904"/>
    <w:rsid w:val="00F716C4"/>
    <w:rsid w:val="00F9784F"/>
    <w:rsid w:val="00FB3F05"/>
    <w:rsid w:val="00FD3C46"/>
    <w:rsid w:val="00FE12B4"/>
    <w:rsid w:val="00FE443C"/>
    <w:rsid w:val="00FF10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8CE57"/>
  <w15:chartTrackingRefBased/>
  <w15:docId w15:val="{8CEBD96A-0D11-4D44-B3AB-7B853440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4C1"/>
    <w:rPr>
      <w:rFonts w:eastAsia="Times New Roman" w:cs="Times New Roman"/>
      <w:kern w:val="0"/>
      <w:szCs w:val="24"/>
      <w:lang w:val="en-NZ" w:eastAsia="en-NZ"/>
      <w14:ligatures w14:val="none"/>
    </w:rPr>
  </w:style>
  <w:style w:type="paragraph" w:styleId="Heading1">
    <w:name w:val="heading 1"/>
    <w:basedOn w:val="Normal"/>
    <w:next w:val="Normal"/>
    <w:link w:val="Heading1Char"/>
    <w:qFormat/>
    <w:rsid w:val="00C644C1"/>
    <w:pPr>
      <w:keepNext/>
      <w:spacing w:before="240" w:after="60"/>
      <w:outlineLvl w:val="0"/>
    </w:pPr>
    <w:rPr>
      <w:rFonts w:cs="Arial"/>
      <w:b/>
      <w:bCs/>
      <w:kern w:val="32"/>
      <w:sz w:val="44"/>
      <w:szCs w:val="32"/>
    </w:rPr>
  </w:style>
  <w:style w:type="paragraph" w:styleId="Heading2">
    <w:name w:val="heading 2"/>
    <w:basedOn w:val="Normal"/>
    <w:next w:val="Normal"/>
    <w:link w:val="Heading2Char"/>
    <w:uiPriority w:val="9"/>
    <w:qFormat/>
    <w:rsid w:val="00C644C1"/>
    <w:pPr>
      <w:keepNext/>
      <w:spacing w:before="240" w:after="60" w:line="288" w:lineRule="auto"/>
      <w:outlineLvl w:val="1"/>
    </w:pPr>
    <w:rPr>
      <w:rFonts w:cs="Arial"/>
      <w:b/>
      <w:bCs/>
      <w:i/>
      <w:iCs/>
      <w:sz w:val="40"/>
      <w:szCs w:val="28"/>
    </w:rPr>
  </w:style>
  <w:style w:type="paragraph" w:styleId="Heading3">
    <w:name w:val="heading 3"/>
    <w:basedOn w:val="Normal"/>
    <w:next w:val="Normal"/>
    <w:link w:val="Heading3Char"/>
    <w:uiPriority w:val="9"/>
    <w:qFormat/>
    <w:rsid w:val="00C644C1"/>
    <w:pPr>
      <w:keepNext/>
      <w:spacing w:before="240" w:after="60" w:line="288" w:lineRule="auto"/>
      <w:outlineLvl w:val="2"/>
    </w:pPr>
    <w:rPr>
      <w:rFonts w:cs="Arial"/>
      <w:b/>
      <w:bCs/>
      <w:sz w:val="36"/>
      <w:szCs w:val="26"/>
    </w:rPr>
  </w:style>
  <w:style w:type="paragraph" w:styleId="Heading4">
    <w:name w:val="heading 4"/>
    <w:basedOn w:val="Normal"/>
    <w:next w:val="Normal"/>
    <w:link w:val="Heading4Char"/>
    <w:qFormat/>
    <w:rsid w:val="00C644C1"/>
    <w:pPr>
      <w:keepNext/>
      <w:spacing w:before="240" w:after="60"/>
      <w:outlineLvl w:val="3"/>
    </w:pPr>
    <w:rPr>
      <w:b/>
      <w:bCs/>
      <w:sz w:val="32"/>
      <w:szCs w:val="28"/>
    </w:rPr>
  </w:style>
  <w:style w:type="paragraph" w:styleId="Heading5">
    <w:name w:val="heading 5"/>
    <w:basedOn w:val="Normal"/>
    <w:next w:val="Normal"/>
    <w:link w:val="Heading5Char"/>
    <w:qFormat/>
    <w:rsid w:val="00C644C1"/>
    <w:pPr>
      <w:spacing w:before="240" w:after="60"/>
      <w:outlineLvl w:val="4"/>
    </w:pPr>
    <w:rPr>
      <w:b/>
      <w:bCs/>
      <w:i/>
      <w:iCs/>
      <w:sz w:val="28"/>
      <w:szCs w:val="26"/>
    </w:rPr>
  </w:style>
  <w:style w:type="paragraph" w:styleId="Heading6">
    <w:name w:val="heading 6"/>
    <w:basedOn w:val="Normal"/>
    <w:next w:val="Normal"/>
    <w:link w:val="Heading6Char"/>
    <w:qFormat/>
    <w:rsid w:val="00C644C1"/>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644C1"/>
    <w:rPr>
      <w:rFonts w:eastAsia="Times New Roman" w:cs="Arial"/>
      <w:b/>
      <w:bCs/>
      <w:kern w:val="32"/>
      <w:sz w:val="44"/>
      <w:szCs w:val="32"/>
      <w:lang w:val="en-NZ" w:eastAsia="en-NZ"/>
      <w14:ligatures w14:val="none"/>
    </w:rPr>
  </w:style>
  <w:style w:type="character" w:customStyle="1" w:styleId="Heading2Char">
    <w:name w:val="Heading 2 Char"/>
    <w:link w:val="Heading2"/>
    <w:uiPriority w:val="9"/>
    <w:rsid w:val="00C644C1"/>
    <w:rPr>
      <w:rFonts w:eastAsia="Times New Roman" w:cs="Arial"/>
      <w:b/>
      <w:bCs/>
      <w:i/>
      <w:iCs/>
      <w:kern w:val="0"/>
      <w:sz w:val="40"/>
      <w:szCs w:val="28"/>
      <w:lang w:val="en-NZ" w:eastAsia="en-NZ"/>
      <w14:ligatures w14:val="none"/>
    </w:rPr>
  </w:style>
  <w:style w:type="character" w:customStyle="1" w:styleId="Heading3Char">
    <w:name w:val="Heading 3 Char"/>
    <w:link w:val="Heading3"/>
    <w:uiPriority w:val="9"/>
    <w:rsid w:val="00C644C1"/>
    <w:rPr>
      <w:rFonts w:eastAsia="Times New Roman" w:cs="Arial"/>
      <w:b/>
      <w:bCs/>
      <w:kern w:val="0"/>
      <w:sz w:val="36"/>
      <w:szCs w:val="26"/>
      <w:lang w:val="en-NZ" w:eastAsia="en-NZ"/>
      <w14:ligatures w14:val="none"/>
    </w:rPr>
  </w:style>
  <w:style w:type="character" w:customStyle="1" w:styleId="Heading4Char">
    <w:name w:val="Heading 4 Char"/>
    <w:basedOn w:val="DefaultParagraphFont"/>
    <w:link w:val="Heading4"/>
    <w:rsid w:val="007F5D9C"/>
    <w:rPr>
      <w:rFonts w:eastAsia="Times New Roman" w:cs="Times New Roman"/>
      <w:b/>
      <w:bCs/>
      <w:kern w:val="0"/>
      <w:sz w:val="32"/>
      <w:szCs w:val="28"/>
      <w:lang w:val="en-NZ" w:eastAsia="en-NZ"/>
      <w14:ligatures w14:val="none"/>
    </w:rPr>
  </w:style>
  <w:style w:type="character" w:customStyle="1" w:styleId="Heading5Char">
    <w:name w:val="Heading 5 Char"/>
    <w:basedOn w:val="DefaultParagraphFont"/>
    <w:link w:val="Heading5"/>
    <w:rsid w:val="007F5D9C"/>
    <w:rPr>
      <w:rFonts w:eastAsia="Times New Roman" w:cs="Times New Roman"/>
      <w:b/>
      <w:bCs/>
      <w:i/>
      <w:iCs/>
      <w:kern w:val="0"/>
      <w:sz w:val="28"/>
      <w:szCs w:val="26"/>
      <w:lang w:val="en-NZ" w:eastAsia="en-NZ"/>
      <w14:ligatures w14:val="none"/>
    </w:rPr>
  </w:style>
  <w:style w:type="character" w:customStyle="1" w:styleId="Heading6Char">
    <w:name w:val="Heading 6 Char"/>
    <w:basedOn w:val="DefaultParagraphFont"/>
    <w:link w:val="Heading6"/>
    <w:rsid w:val="007F5D9C"/>
    <w:rPr>
      <w:rFonts w:eastAsia="Times New Roman" w:cs="Times New Roman"/>
      <w:b/>
      <w:bCs/>
      <w:kern w:val="0"/>
      <w:sz w:val="22"/>
      <w:lang w:val="en-NZ" w:eastAsia="en-NZ"/>
      <w14:ligatures w14:val="none"/>
    </w:rPr>
  </w:style>
  <w:style w:type="paragraph" w:customStyle="1" w:styleId="Blockquote-AuthorDAISY">
    <w:name w:val="Blockquote - Author (DAISY)"/>
    <w:basedOn w:val="Normal"/>
    <w:next w:val="Normal"/>
    <w:rsid w:val="00C644C1"/>
    <w:pPr>
      <w:spacing w:before="240" w:after="240"/>
      <w:ind w:left="1701" w:right="1701"/>
      <w:contextualSpacing/>
      <w:jc w:val="right"/>
    </w:pPr>
    <w:rPr>
      <w:b/>
      <w:sz w:val="20"/>
      <w:lang w:val="sv-SE" w:eastAsia="sv-SE"/>
    </w:rPr>
  </w:style>
  <w:style w:type="paragraph" w:customStyle="1" w:styleId="BlockquoteDAISY">
    <w:name w:val="Blockquote (DAISY)"/>
    <w:basedOn w:val="Normal"/>
    <w:rsid w:val="00C644C1"/>
    <w:pPr>
      <w:spacing w:before="240" w:after="240"/>
      <w:ind w:left="1701" w:right="1701"/>
      <w:contextualSpacing/>
    </w:pPr>
    <w:rPr>
      <w:lang w:val="sv-SE" w:eastAsia="sv-SE"/>
    </w:rPr>
  </w:style>
  <w:style w:type="character" w:customStyle="1" w:styleId="PageNumberDAISY">
    <w:name w:val="Page Number (DAISY)"/>
    <w:rsid w:val="00C644C1"/>
    <w:rPr>
      <w:color w:val="FF0000"/>
      <w:bdr w:val="single" w:sz="4" w:space="0" w:color="auto"/>
      <w:shd w:val="clear" w:color="auto" w:fill="FFFF00"/>
      <w:lang w:val="en-GB"/>
    </w:rPr>
  </w:style>
  <w:style w:type="paragraph" w:customStyle="1" w:styleId="Poem-AuthorDAISY">
    <w:name w:val="Poem - Author (DAISY)"/>
    <w:basedOn w:val="Normal"/>
    <w:next w:val="Normal"/>
    <w:rsid w:val="00C644C1"/>
    <w:pPr>
      <w:spacing w:before="240" w:after="240"/>
      <w:ind w:left="1701" w:right="1701"/>
      <w:contextualSpacing/>
      <w:jc w:val="right"/>
    </w:pPr>
    <w:rPr>
      <w:b/>
      <w:color w:val="808000"/>
      <w:lang w:eastAsia="sv-SE"/>
    </w:rPr>
  </w:style>
  <w:style w:type="paragraph" w:customStyle="1" w:styleId="Poem-TitleDAISY">
    <w:name w:val="Poem - Title (DAISY)"/>
    <w:basedOn w:val="Normal"/>
    <w:next w:val="Normal"/>
    <w:rsid w:val="00C644C1"/>
    <w:pPr>
      <w:spacing w:before="360" w:after="240"/>
      <w:ind w:left="1701" w:right="1701"/>
      <w:contextualSpacing/>
    </w:pPr>
    <w:rPr>
      <w:color w:val="808000"/>
      <w:sz w:val="32"/>
      <w:lang w:eastAsia="sv-SE"/>
    </w:rPr>
  </w:style>
  <w:style w:type="paragraph" w:customStyle="1" w:styleId="PoemDAISY">
    <w:name w:val="Poem (DAISY)"/>
    <w:basedOn w:val="Normal"/>
    <w:rsid w:val="00C644C1"/>
    <w:pPr>
      <w:spacing w:before="240" w:after="240"/>
      <w:ind w:left="1701" w:right="1701"/>
      <w:contextualSpacing/>
    </w:pPr>
    <w:rPr>
      <w:color w:val="808000"/>
      <w:lang w:eastAsia="sv-SE"/>
    </w:rPr>
  </w:style>
  <w:style w:type="paragraph" w:customStyle="1" w:styleId="Prodnote-OptionalDAISY">
    <w:name w:val="Prodnote - Optional (DAISY)"/>
    <w:basedOn w:val="Normal"/>
    <w:rsid w:val="00C644C1"/>
    <w:pPr>
      <w:pBdr>
        <w:top w:val="single" w:sz="4" w:space="1" w:color="auto" w:shadow="1"/>
        <w:left w:val="single" w:sz="4" w:space="4" w:color="auto" w:shadow="1"/>
        <w:bottom w:val="single" w:sz="4" w:space="1" w:color="auto" w:shadow="1"/>
        <w:right w:val="single" w:sz="4" w:space="4" w:color="auto" w:shadow="1"/>
      </w:pBdr>
      <w:shd w:val="clear" w:color="auto" w:fill="99CCFF"/>
      <w:spacing w:after="120"/>
      <w:ind w:left="567" w:right="567"/>
    </w:pPr>
    <w:rPr>
      <w:lang w:eastAsia="sv-SE"/>
    </w:rPr>
  </w:style>
  <w:style w:type="table" w:styleId="TableGrid">
    <w:name w:val="Table Grid"/>
    <w:basedOn w:val="TableNormal"/>
    <w:rsid w:val="00C644C1"/>
    <w:pPr>
      <w:spacing w:after="0" w:line="240" w:lineRule="auto"/>
    </w:pPr>
    <w:rPr>
      <w:rFonts w:eastAsia="Times New Roman" w:cs="Times New Roman"/>
      <w:kern w:val="0"/>
      <w:sz w:val="20"/>
      <w:szCs w:val="20"/>
      <w:lang w:val="en-NZ"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C644C1"/>
    <w:rPr>
      <w:b/>
      <w:iCs/>
    </w:rPr>
  </w:style>
  <w:style w:type="character" w:styleId="Hyperlink">
    <w:name w:val="Hyperlink"/>
    <w:rsid w:val="00C644C1"/>
    <w:rPr>
      <w:color w:val="0000FF"/>
      <w:u w:val="single"/>
    </w:rPr>
  </w:style>
  <w:style w:type="character" w:customStyle="1" w:styleId="List1">
    <w:name w:val="List1"/>
    <w:qFormat/>
    <w:rsid w:val="00C644C1"/>
    <w:rPr>
      <w:rFonts w:ascii="Arial" w:hAnsi="Arial"/>
      <w:color w:val="C00000"/>
      <w:sz w:val="24"/>
      <w:lang w:val="en-NZ"/>
    </w:rPr>
  </w:style>
  <w:style w:type="character" w:customStyle="1" w:styleId="TNote">
    <w:name w:val="TNote"/>
    <w:qFormat/>
    <w:rsid w:val="00C644C1"/>
    <w:rPr>
      <w:rFonts w:ascii="Arial" w:hAnsi="Arial"/>
      <w:color w:val="00B0F0"/>
      <w:sz w:val="24"/>
    </w:rPr>
  </w:style>
  <w:style w:type="character" w:customStyle="1" w:styleId="URL">
    <w:name w:val="URL"/>
    <w:qFormat/>
    <w:rsid w:val="00C644C1"/>
    <w:rPr>
      <w:rFonts w:ascii="Arial" w:hAnsi="Arial"/>
      <w:color w:val="49702E"/>
      <w:sz w:val="24"/>
      <w:lang w:val="en-NZ"/>
    </w:rPr>
  </w:style>
  <w:style w:type="character" w:customStyle="1" w:styleId="01-03">
    <w:name w:val="01-03"/>
    <w:qFormat/>
    <w:rsid w:val="00C644C1"/>
    <w:rPr>
      <w:rFonts w:ascii="Arial" w:hAnsi="Arial"/>
      <w:color w:val="600000"/>
    </w:rPr>
  </w:style>
  <w:style w:type="character" w:customStyle="1" w:styleId="01-05">
    <w:name w:val="01-05"/>
    <w:basedOn w:val="01-03"/>
    <w:qFormat/>
    <w:rsid w:val="00C644C1"/>
    <w:rPr>
      <w:rFonts w:ascii="Arial" w:hAnsi="Arial"/>
      <w:color w:val="600000"/>
    </w:rPr>
  </w:style>
  <w:style w:type="character" w:customStyle="1" w:styleId="01-07">
    <w:name w:val="01-07"/>
    <w:basedOn w:val="01-03"/>
    <w:qFormat/>
    <w:rsid w:val="00C644C1"/>
    <w:rPr>
      <w:rFonts w:ascii="Arial" w:hAnsi="Arial"/>
      <w:color w:val="600000"/>
    </w:rPr>
  </w:style>
  <w:style w:type="character" w:customStyle="1" w:styleId="03-05">
    <w:name w:val="03-05"/>
    <w:qFormat/>
    <w:rsid w:val="00C644C1"/>
    <w:rPr>
      <w:rFonts w:ascii="Arial" w:hAnsi="Arial"/>
      <w:color w:val="B40000"/>
    </w:rPr>
  </w:style>
  <w:style w:type="character" w:customStyle="1" w:styleId="03-07">
    <w:name w:val="03-07"/>
    <w:qFormat/>
    <w:rsid w:val="00C644C1"/>
    <w:rPr>
      <w:rFonts w:ascii="Arial" w:hAnsi="Arial"/>
      <w:color w:val="B40000"/>
    </w:rPr>
  </w:style>
  <w:style w:type="character" w:customStyle="1" w:styleId="05-03">
    <w:name w:val="05-03"/>
    <w:qFormat/>
    <w:rsid w:val="00C644C1"/>
    <w:rPr>
      <w:rFonts w:ascii="Arial" w:hAnsi="Arial"/>
      <w:color w:val="EE0000"/>
    </w:rPr>
  </w:style>
  <w:style w:type="character" w:customStyle="1" w:styleId="05-07">
    <w:name w:val="05-07"/>
    <w:qFormat/>
    <w:rsid w:val="00C644C1"/>
    <w:rPr>
      <w:rFonts w:ascii="Arial" w:hAnsi="Arial"/>
      <w:color w:val="EE0000"/>
    </w:rPr>
  </w:style>
  <w:style w:type="character" w:customStyle="1" w:styleId="05-09">
    <w:name w:val="05-09"/>
    <w:qFormat/>
    <w:rsid w:val="00C644C1"/>
    <w:rPr>
      <w:rFonts w:ascii="Arial" w:hAnsi="Arial"/>
      <w:color w:val="EE0000"/>
    </w:rPr>
  </w:style>
  <w:style w:type="character" w:customStyle="1" w:styleId="07-05">
    <w:name w:val="07-05"/>
    <w:qFormat/>
    <w:rsid w:val="00C644C1"/>
    <w:rPr>
      <w:rFonts w:ascii="Arial" w:hAnsi="Arial"/>
      <w:color w:val="FFA3A3"/>
    </w:rPr>
  </w:style>
  <w:style w:type="character" w:customStyle="1" w:styleId="07-09">
    <w:name w:val="07-09"/>
    <w:qFormat/>
    <w:rsid w:val="00C644C1"/>
    <w:rPr>
      <w:rFonts w:ascii="Arial" w:hAnsi="Arial"/>
      <w:color w:val="FFA3A3"/>
    </w:rPr>
  </w:style>
  <w:style w:type="character" w:customStyle="1" w:styleId="07-11">
    <w:name w:val="07-11"/>
    <w:qFormat/>
    <w:rsid w:val="00C644C1"/>
    <w:rPr>
      <w:rFonts w:ascii="Arial" w:hAnsi="Arial"/>
      <w:color w:val="FFA3A3"/>
    </w:rPr>
  </w:style>
  <w:style w:type="paragraph" w:styleId="ListParagraph">
    <w:name w:val="List Paragraph"/>
    <w:aliases w:val="Recommendation list,Bike Wise List Paragraph,Body Bullets"/>
    <w:basedOn w:val="Normal"/>
    <w:link w:val="ListParagraphChar"/>
    <w:uiPriority w:val="34"/>
    <w:qFormat/>
    <w:rsid w:val="00C644C1"/>
    <w:pPr>
      <w:spacing w:line="288" w:lineRule="auto"/>
      <w:ind w:left="720"/>
      <w:contextualSpacing/>
    </w:pPr>
    <w:rPr>
      <w:rFonts w:eastAsia="Calibri"/>
      <w:szCs w:val="22"/>
      <w:lang w:eastAsia="en-US"/>
    </w:rPr>
  </w:style>
  <w:style w:type="character" w:customStyle="1" w:styleId="PlayProseDialogue-1">
    <w:name w:val="PlayProseDialogue-1"/>
    <w:qFormat/>
    <w:rsid w:val="00C644C1"/>
    <w:rPr>
      <w:rFonts w:ascii="Arial" w:hAnsi="Arial"/>
      <w:color w:val="C00000"/>
      <w:sz w:val="24"/>
      <w:lang w:val="en-NZ"/>
    </w:rPr>
  </w:style>
  <w:style w:type="character" w:customStyle="1" w:styleId="PlayProseDialogue-2">
    <w:name w:val="PlayProseDialogue-2"/>
    <w:qFormat/>
    <w:rsid w:val="00C644C1"/>
    <w:rPr>
      <w:rFonts w:ascii="Arial" w:hAnsi="Arial"/>
      <w:color w:val="7030A0"/>
      <w:sz w:val="24"/>
      <w:lang w:val="en-NZ"/>
    </w:rPr>
  </w:style>
  <w:style w:type="character" w:customStyle="1" w:styleId="KeepTogether">
    <w:name w:val="KeepTogether"/>
    <w:qFormat/>
    <w:rsid w:val="00C644C1"/>
    <w:rPr>
      <w:rFonts w:ascii="Arial" w:hAnsi="Arial"/>
      <w:color w:val="2E74B5"/>
      <w:sz w:val="24"/>
    </w:rPr>
  </w:style>
  <w:style w:type="character" w:customStyle="1" w:styleId="ListBullet">
    <w:name w:val="ListBullet"/>
    <w:qFormat/>
    <w:rsid w:val="00C644C1"/>
    <w:rPr>
      <w:rFonts w:ascii="Arial" w:hAnsi="Arial"/>
      <w:color w:val="760000"/>
      <w:sz w:val="24"/>
      <w:lang w:val="en-NZ"/>
    </w:rPr>
  </w:style>
  <w:style w:type="character" w:customStyle="1" w:styleId="ListBulletL2">
    <w:name w:val="ListBulletL2"/>
    <w:qFormat/>
    <w:rsid w:val="00C644C1"/>
    <w:rPr>
      <w:rFonts w:ascii="Arial" w:hAnsi="Arial"/>
      <w:color w:val="FF5353"/>
      <w:sz w:val="24"/>
      <w:lang w:val="en-NZ"/>
    </w:rPr>
  </w:style>
  <w:style w:type="character" w:customStyle="1" w:styleId="ListBulletL1">
    <w:name w:val="ListBulletL1"/>
    <w:qFormat/>
    <w:rsid w:val="00C644C1"/>
    <w:rPr>
      <w:rFonts w:ascii="Arial" w:hAnsi="Arial"/>
      <w:color w:val="049204"/>
      <w:sz w:val="24"/>
      <w:lang w:val="en-NZ"/>
    </w:rPr>
  </w:style>
  <w:style w:type="character" w:customStyle="1" w:styleId="Pinkify">
    <w:name w:val="Pinkify"/>
    <w:qFormat/>
    <w:rsid w:val="00C644C1"/>
    <w:rPr>
      <w:rFonts w:ascii="Arial" w:hAnsi="Arial"/>
      <w:color w:val="FF57EF"/>
      <w:sz w:val="24"/>
      <w:lang w:val="en-NZ"/>
    </w:rPr>
  </w:style>
  <w:style w:type="character" w:customStyle="1" w:styleId="Uncontract">
    <w:name w:val="Uncontract"/>
    <w:qFormat/>
    <w:rsid w:val="00C644C1"/>
    <w:rPr>
      <w:rFonts w:ascii="Arial" w:hAnsi="Arial"/>
      <w:color w:val="FF2121"/>
      <w:sz w:val="24"/>
      <w:lang w:val="en-NZ"/>
    </w:rPr>
  </w:style>
  <w:style w:type="character" w:customStyle="1" w:styleId="PlayProseDirections-1">
    <w:name w:val="PlayProseDirections-1"/>
    <w:qFormat/>
    <w:rsid w:val="00C644C1"/>
    <w:rPr>
      <w:rFonts w:ascii="Arial" w:hAnsi="Arial"/>
      <w:color w:val="833C0B"/>
      <w:sz w:val="24"/>
      <w:lang w:val="en-NZ"/>
    </w:rPr>
  </w:style>
  <w:style w:type="character" w:customStyle="1" w:styleId="PlayProseDirections-2">
    <w:name w:val="PlayProseDirections-2"/>
    <w:qFormat/>
    <w:rsid w:val="00C644C1"/>
    <w:rPr>
      <w:rFonts w:ascii="Arial" w:hAnsi="Arial"/>
      <w:color w:val="C45911"/>
      <w:sz w:val="24"/>
      <w:lang w:val="en-NZ"/>
    </w:rPr>
  </w:style>
  <w:style w:type="character" w:customStyle="1" w:styleId="PlayVerseDialogue-1">
    <w:name w:val="PlayVerseDialogue-1"/>
    <w:qFormat/>
    <w:rsid w:val="00C644C1"/>
    <w:rPr>
      <w:rFonts w:ascii="Arial" w:hAnsi="Arial"/>
      <w:color w:val="C00000"/>
      <w:sz w:val="24"/>
      <w:lang w:val="en-NZ"/>
    </w:rPr>
  </w:style>
  <w:style w:type="character" w:customStyle="1" w:styleId="PlayVerseDialogue-2">
    <w:name w:val="PlayVerseDialogue-2"/>
    <w:qFormat/>
    <w:rsid w:val="00C644C1"/>
    <w:rPr>
      <w:rFonts w:ascii="Arial" w:hAnsi="Arial"/>
      <w:color w:val="7030A0"/>
      <w:sz w:val="24"/>
      <w:lang w:val="en-NZ"/>
    </w:rPr>
  </w:style>
  <w:style w:type="character" w:customStyle="1" w:styleId="PlayVerseDirections-1">
    <w:name w:val="PlayVerseDirections-1"/>
    <w:qFormat/>
    <w:rsid w:val="00C644C1"/>
    <w:rPr>
      <w:rFonts w:ascii="Arial" w:hAnsi="Arial"/>
      <w:color w:val="833C0B"/>
      <w:sz w:val="24"/>
      <w:lang w:val="en-NZ"/>
    </w:rPr>
  </w:style>
  <w:style w:type="character" w:customStyle="1" w:styleId="PlayVerseDirections-2">
    <w:name w:val="PlayVerseDirections-2"/>
    <w:qFormat/>
    <w:rsid w:val="00C644C1"/>
    <w:rPr>
      <w:rFonts w:ascii="Arial" w:hAnsi="Arial"/>
      <w:color w:val="C45911"/>
      <w:sz w:val="24"/>
      <w:lang w:val="en-NZ"/>
    </w:rPr>
  </w:style>
  <w:style w:type="character" w:customStyle="1" w:styleId="PoemDAISYChar">
    <w:name w:val="Poem (DAISY) Char"/>
    <w:qFormat/>
    <w:rsid w:val="00C644C1"/>
    <w:rPr>
      <w:rFonts w:ascii="Arial" w:hAnsi="Arial"/>
      <w:color w:val="3F9788"/>
      <w:sz w:val="24"/>
    </w:rPr>
  </w:style>
  <w:style w:type="character" w:customStyle="1" w:styleId="ContentsList">
    <w:name w:val="ContentsList"/>
    <w:qFormat/>
    <w:rsid w:val="00C644C1"/>
    <w:rPr>
      <w:rFonts w:ascii="Arial" w:hAnsi="Arial"/>
      <w:color w:val="02AA22"/>
      <w:sz w:val="24"/>
    </w:rPr>
  </w:style>
  <w:style w:type="character" w:customStyle="1" w:styleId="BlockquoteDAISYChar">
    <w:name w:val="Blockquote (DAISY) Char"/>
    <w:qFormat/>
    <w:rsid w:val="00C644C1"/>
    <w:rPr>
      <w:rFonts w:ascii="Arial" w:hAnsi="Arial"/>
      <w:color w:val="22A6C0"/>
      <w:sz w:val="24"/>
    </w:rPr>
  </w:style>
  <w:style w:type="character" w:customStyle="1" w:styleId="KeepTogetherNum">
    <w:name w:val="KeepTogetherNum"/>
    <w:qFormat/>
    <w:rsid w:val="00C644C1"/>
    <w:rPr>
      <w:rFonts w:ascii="Arial" w:hAnsi="Arial"/>
      <w:color w:val="00B0F0"/>
      <w:sz w:val="24"/>
    </w:rPr>
  </w:style>
  <w:style w:type="character" w:styleId="UnresolvedMention">
    <w:name w:val="Unresolved Mention"/>
    <w:basedOn w:val="DefaultParagraphFont"/>
    <w:uiPriority w:val="99"/>
    <w:semiHidden/>
    <w:unhideWhenUsed/>
    <w:rsid w:val="007F5D9C"/>
    <w:rPr>
      <w:color w:val="605E5C"/>
      <w:shd w:val="clear" w:color="auto" w:fill="E1DFDD"/>
    </w:rPr>
  </w:style>
  <w:style w:type="paragraph" w:styleId="Quote">
    <w:name w:val="Quote"/>
    <w:basedOn w:val="Normal"/>
    <w:next w:val="Normal"/>
    <w:link w:val="QuoteChar"/>
    <w:uiPriority w:val="29"/>
    <w:qFormat/>
    <w:rsid w:val="00BD778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D778B"/>
    <w:rPr>
      <w:rFonts w:eastAsia="Times New Roman" w:cs="Times New Roman"/>
      <w:i/>
      <w:iCs/>
      <w:color w:val="404040" w:themeColor="text1" w:themeTint="BF"/>
      <w:kern w:val="0"/>
      <w:szCs w:val="24"/>
      <w:lang w:val="en-NZ" w:eastAsia="en-NZ"/>
      <w14:ligatures w14:val="none"/>
    </w:rPr>
  </w:style>
  <w:style w:type="character" w:customStyle="1" w:styleId="ListParagraphChar">
    <w:name w:val="List Paragraph Char"/>
    <w:aliases w:val="Recommendation list Char,Bike Wise List Paragraph Char,Body Bullets Char"/>
    <w:link w:val="ListParagraph"/>
    <w:uiPriority w:val="34"/>
    <w:rsid w:val="004B75FB"/>
    <w:rPr>
      <w:rFonts w:eastAsia="Calibri" w:cs="Times New Roman"/>
      <w:kern w:val="0"/>
      <w:lang w:val="en-NZ"/>
      <w14:ligatures w14:val="none"/>
    </w:rPr>
  </w:style>
  <w:style w:type="paragraph" w:customStyle="1" w:styleId="Bulletpointsfirstlevel">
    <w:name w:val="Bullet points (first level)"/>
    <w:basedOn w:val="ListParagraph"/>
    <w:link w:val="BulletpointsfirstlevelChar"/>
    <w:qFormat/>
    <w:rsid w:val="00DC22DD"/>
    <w:pPr>
      <w:numPr>
        <w:numId w:val="25"/>
      </w:numPr>
      <w:spacing w:before="120" w:after="120" w:line="259" w:lineRule="auto"/>
      <w:contextualSpacing w:val="0"/>
    </w:pPr>
    <w:rPr>
      <w:rFonts w:asciiTheme="minorHAnsi" w:eastAsiaTheme="minorHAnsi" w:hAnsiTheme="minorHAnsi" w:cstheme="minorHAnsi"/>
      <w:sz w:val="22"/>
      <w:szCs w:val="24"/>
      <w:lang w:eastAsia="en-NZ"/>
    </w:rPr>
  </w:style>
  <w:style w:type="character" w:customStyle="1" w:styleId="BulletpointsfirstlevelChar">
    <w:name w:val="Bullet points (first level) Char"/>
    <w:basedOn w:val="DefaultParagraphFont"/>
    <w:link w:val="Bulletpointsfirstlevel"/>
    <w:rsid w:val="00DC22DD"/>
    <w:rPr>
      <w:rFonts w:asciiTheme="minorHAnsi" w:hAnsiTheme="minorHAnsi" w:cstheme="minorHAnsi"/>
      <w:kern w:val="0"/>
      <w:sz w:val="22"/>
      <w:szCs w:val="24"/>
      <w:lang w:val="en-NZ" w:eastAsia="en-NZ"/>
      <w14:ligatures w14:val="none"/>
    </w:rPr>
  </w:style>
  <w:style w:type="character" w:styleId="CommentReference">
    <w:name w:val="annotation reference"/>
    <w:basedOn w:val="DefaultParagraphFont"/>
    <w:uiPriority w:val="99"/>
    <w:unhideWhenUsed/>
    <w:rsid w:val="00DC22DD"/>
    <w:rPr>
      <w:sz w:val="16"/>
      <w:szCs w:val="16"/>
    </w:rPr>
  </w:style>
  <w:style w:type="character" w:styleId="FollowedHyperlink">
    <w:name w:val="FollowedHyperlink"/>
    <w:basedOn w:val="DefaultParagraphFont"/>
    <w:uiPriority w:val="99"/>
    <w:semiHidden/>
    <w:unhideWhenUsed/>
    <w:rsid w:val="00B07B64"/>
    <w:rPr>
      <w:color w:val="954F72" w:themeColor="followedHyperlink"/>
      <w:u w:val="single"/>
    </w:rPr>
  </w:style>
  <w:style w:type="paragraph" w:styleId="Revision">
    <w:name w:val="Revision"/>
    <w:hidden/>
    <w:uiPriority w:val="99"/>
    <w:semiHidden/>
    <w:rsid w:val="004E483F"/>
    <w:pPr>
      <w:spacing w:after="0" w:line="240" w:lineRule="auto"/>
    </w:pPr>
    <w:rPr>
      <w:rFonts w:eastAsia="Times New Roman" w:cs="Times New Roman"/>
      <w:kern w:val="0"/>
      <w:szCs w:val="24"/>
      <w:lang w:val="en-NZ" w:eastAsia="en-NZ"/>
      <w14:ligatures w14:val="none"/>
    </w:rPr>
  </w:style>
  <w:style w:type="paragraph" w:styleId="CommentText">
    <w:name w:val="annotation text"/>
    <w:basedOn w:val="Normal"/>
    <w:link w:val="CommentTextChar"/>
    <w:uiPriority w:val="99"/>
    <w:unhideWhenUsed/>
    <w:rsid w:val="004E483F"/>
    <w:pPr>
      <w:spacing w:line="240" w:lineRule="auto"/>
    </w:pPr>
    <w:rPr>
      <w:sz w:val="20"/>
      <w:szCs w:val="20"/>
    </w:rPr>
  </w:style>
  <w:style w:type="character" w:customStyle="1" w:styleId="CommentTextChar">
    <w:name w:val="Comment Text Char"/>
    <w:basedOn w:val="DefaultParagraphFont"/>
    <w:link w:val="CommentText"/>
    <w:uiPriority w:val="99"/>
    <w:rsid w:val="004E483F"/>
    <w:rPr>
      <w:rFonts w:eastAsia="Times New Roman" w:cs="Times New Roman"/>
      <w:kern w:val="0"/>
      <w:sz w:val="20"/>
      <w:szCs w:val="20"/>
      <w:lang w:val="en-NZ" w:eastAsia="en-NZ"/>
      <w14:ligatures w14:val="none"/>
    </w:rPr>
  </w:style>
  <w:style w:type="paragraph" w:styleId="CommentSubject">
    <w:name w:val="annotation subject"/>
    <w:basedOn w:val="CommentText"/>
    <w:next w:val="CommentText"/>
    <w:link w:val="CommentSubjectChar"/>
    <w:uiPriority w:val="99"/>
    <w:semiHidden/>
    <w:unhideWhenUsed/>
    <w:rsid w:val="004E483F"/>
    <w:rPr>
      <w:b/>
      <w:bCs/>
    </w:rPr>
  </w:style>
  <w:style w:type="character" w:customStyle="1" w:styleId="CommentSubjectChar">
    <w:name w:val="Comment Subject Char"/>
    <w:basedOn w:val="CommentTextChar"/>
    <w:link w:val="CommentSubject"/>
    <w:uiPriority w:val="99"/>
    <w:semiHidden/>
    <w:rsid w:val="004E483F"/>
    <w:rPr>
      <w:rFonts w:eastAsia="Times New Roman" w:cs="Times New Roman"/>
      <w:b/>
      <w:bCs/>
      <w:kern w:val="0"/>
      <w:sz w:val="20"/>
      <w:szCs w:val="20"/>
      <w:lang w:val="en-NZ"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519274">
      <w:bodyDiv w:val="1"/>
      <w:marLeft w:val="0"/>
      <w:marRight w:val="0"/>
      <w:marTop w:val="0"/>
      <w:marBottom w:val="0"/>
      <w:divBdr>
        <w:top w:val="none" w:sz="0" w:space="0" w:color="auto"/>
        <w:left w:val="none" w:sz="0" w:space="0" w:color="auto"/>
        <w:bottom w:val="none" w:sz="0" w:space="0" w:color="auto"/>
        <w:right w:val="none" w:sz="0" w:space="0" w:color="auto"/>
      </w:divBdr>
      <w:divsChild>
        <w:div w:id="1535458461">
          <w:marLeft w:val="547"/>
          <w:marRight w:val="0"/>
          <w:marTop w:val="0"/>
          <w:marBottom w:val="0"/>
          <w:divBdr>
            <w:top w:val="none" w:sz="0" w:space="0" w:color="auto"/>
            <w:left w:val="none" w:sz="0" w:space="0" w:color="auto"/>
            <w:bottom w:val="none" w:sz="0" w:space="0" w:color="auto"/>
            <w:right w:val="none" w:sz="0" w:space="0" w:color="auto"/>
          </w:divBdr>
        </w:div>
      </w:divsChild>
    </w:div>
    <w:div w:id="1969505707">
      <w:bodyDiv w:val="1"/>
      <w:marLeft w:val="0"/>
      <w:marRight w:val="0"/>
      <w:marTop w:val="0"/>
      <w:marBottom w:val="0"/>
      <w:divBdr>
        <w:top w:val="none" w:sz="0" w:space="0" w:color="auto"/>
        <w:left w:val="none" w:sz="0" w:space="0" w:color="auto"/>
        <w:bottom w:val="none" w:sz="0" w:space="0" w:color="auto"/>
        <w:right w:val="none" w:sz="0" w:space="0" w:color="auto"/>
      </w:divBdr>
      <w:divsChild>
        <w:div w:id="595200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tp@at.govt.nz" TargetMode="External"/><Relationship Id="rId3" Type="http://schemas.openxmlformats.org/officeDocument/2006/relationships/styles" Target="styles.xml"/><Relationship Id="rId7" Type="http://schemas.openxmlformats.org/officeDocument/2006/relationships/hyperlink" Target="https://at.govt.nz/rptp"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t.govt.nz/rptp"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t.govt.nz/rptp" TargetMode="External"/><Relationship Id="rId4" Type="http://schemas.openxmlformats.org/officeDocument/2006/relationships/settings" Target="settings.xml"/><Relationship Id="rId9" Type="http://schemas.openxmlformats.org/officeDocument/2006/relationships/hyperlink" Target="mailto:rptp@at.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1_SaveAsDaisy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26199-C8D4-4642-8F67-96C26455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1_SaveAsDaisy_v2.dot</Template>
  <TotalTime>3</TotalTime>
  <Pages>17</Pages>
  <Words>3369</Words>
  <Characters>19207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Fozia Mannon</dc:creator>
  <cp:keywords/>
  <dc:description/>
  <cp:lastModifiedBy>Mathew Stewart</cp:lastModifiedBy>
  <cp:revision>4</cp:revision>
  <dcterms:created xsi:type="dcterms:W3CDTF">2023-07-11T22:51:00Z</dcterms:created>
  <dcterms:modified xsi:type="dcterms:W3CDTF">2023-07-11T22:53:00Z</dcterms:modified>
</cp:coreProperties>
</file>